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9935F5" w14:textId="77777777" w:rsidR="00A8529E" w:rsidRDefault="00A8529E" w:rsidP="00A8529E">
      <w:pPr>
        <w:pStyle w:val="Ttulo1"/>
        <w:numPr>
          <w:ilvl w:val="0"/>
          <w:numId w:val="0"/>
        </w:numPr>
        <w:ind w:left="432"/>
        <w:jc w:val="center"/>
        <w:rPr>
          <w:lang w:val="pt-BR"/>
        </w:rPr>
      </w:pPr>
      <w:bookmarkStart w:id="0" w:name="_Toc411283788"/>
      <w:bookmarkStart w:id="1" w:name="_Toc418719389"/>
      <w:bookmarkStart w:id="2" w:name="_Toc418728608"/>
      <w:bookmarkStart w:id="3" w:name="_Toc426710434"/>
      <w:bookmarkStart w:id="4" w:name="_Toc426729753"/>
      <w:bookmarkStart w:id="5" w:name="_Toc430796754"/>
      <w:bookmarkStart w:id="6" w:name="_Toc450142746"/>
      <w:bookmarkStart w:id="7" w:name="_Toc452033287"/>
      <w:bookmarkStart w:id="8" w:name="_Toc31209129"/>
      <w:bookmarkStart w:id="9" w:name="_Toc339535929"/>
      <w:r>
        <w:t>SUMÁRIO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21B7DB36" w14:textId="77777777" w:rsidR="009167A6" w:rsidRDefault="009167A6">
      <w:pPr>
        <w:pStyle w:val="Sumrio1"/>
        <w:rPr>
          <w:sz w:val="26"/>
          <w:szCs w:val="26"/>
        </w:rPr>
      </w:pPr>
    </w:p>
    <w:p w14:paraId="25616CFA" w14:textId="77777777" w:rsidR="008F7CCC" w:rsidRDefault="00A8529E">
      <w:pPr>
        <w:pStyle w:val="Sumrio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</w:rPr>
      </w:pPr>
      <w:r w:rsidRPr="00513A2B">
        <w:rPr>
          <w:sz w:val="26"/>
          <w:szCs w:val="26"/>
        </w:rPr>
        <w:fldChar w:fldCharType="begin"/>
      </w:r>
      <w:r w:rsidRPr="00513A2B">
        <w:rPr>
          <w:sz w:val="26"/>
          <w:szCs w:val="26"/>
        </w:rPr>
        <w:instrText xml:space="preserve"> TOC \o "1-5" \h \z \u </w:instrText>
      </w:r>
      <w:r w:rsidRPr="00513A2B">
        <w:rPr>
          <w:sz w:val="26"/>
          <w:szCs w:val="26"/>
        </w:rPr>
        <w:fldChar w:fldCharType="separate"/>
      </w:r>
    </w:p>
    <w:p w14:paraId="259E7BCD" w14:textId="771F993C" w:rsidR="008F7CCC" w:rsidRPr="008F7CCC" w:rsidRDefault="009372B2">
      <w:pPr>
        <w:pStyle w:val="Sumrio1"/>
        <w:rPr>
          <w:rFonts w:eastAsiaTheme="minorEastAsia" w:cs="Calibri Light"/>
          <w:b w:val="0"/>
          <w:bCs w:val="0"/>
          <w:caps w:val="0"/>
          <w:sz w:val="22"/>
          <w:szCs w:val="22"/>
        </w:rPr>
      </w:pPr>
      <w:hyperlink w:anchor="_Toc31209130" w:history="1">
        <w:r w:rsidR="008F7CCC" w:rsidRPr="008F7CCC">
          <w:rPr>
            <w:rStyle w:val="Hyperlink"/>
            <w:rFonts w:cs="Calibri Light"/>
          </w:rPr>
          <w:t>1.</w:t>
        </w:r>
        <w:r w:rsidR="008F7CCC" w:rsidRPr="008F7CCC">
          <w:rPr>
            <w:rFonts w:eastAsiaTheme="minorEastAsia" w:cs="Calibri Light"/>
            <w:b w:val="0"/>
            <w:bCs w:val="0"/>
            <w:caps w:val="0"/>
            <w:sz w:val="22"/>
            <w:szCs w:val="22"/>
          </w:rPr>
          <w:tab/>
        </w:r>
        <w:r w:rsidR="008F7CCC" w:rsidRPr="008F7CCC">
          <w:rPr>
            <w:rStyle w:val="Hyperlink"/>
            <w:rFonts w:cs="Calibri Light"/>
          </w:rPr>
          <w:t>CARACTERIZAÇÃO DO EMPREENDIMENTO</w:t>
        </w:r>
        <w:r w:rsidR="008F7CCC" w:rsidRPr="008F7CCC">
          <w:rPr>
            <w:rFonts w:cs="Calibri Light"/>
            <w:webHidden/>
          </w:rPr>
          <w:tab/>
        </w:r>
        <w:r w:rsidR="008F7CCC" w:rsidRPr="008F7CCC">
          <w:rPr>
            <w:rFonts w:cs="Calibri Light"/>
            <w:webHidden/>
          </w:rPr>
          <w:fldChar w:fldCharType="begin"/>
        </w:r>
        <w:r w:rsidR="008F7CCC" w:rsidRPr="008F7CCC">
          <w:rPr>
            <w:rFonts w:cs="Calibri Light"/>
            <w:webHidden/>
          </w:rPr>
          <w:instrText xml:space="preserve"> PAGEREF _Toc31209130 \h </w:instrText>
        </w:r>
        <w:r w:rsidR="008F7CCC" w:rsidRPr="008F7CCC">
          <w:rPr>
            <w:rFonts w:cs="Calibri Light"/>
            <w:webHidden/>
          </w:rPr>
        </w:r>
        <w:r w:rsidR="008F7CCC" w:rsidRPr="008F7CCC">
          <w:rPr>
            <w:rFonts w:cs="Calibri Light"/>
            <w:webHidden/>
          </w:rPr>
          <w:fldChar w:fldCharType="separate"/>
        </w:r>
        <w:r w:rsidR="00D7388D">
          <w:rPr>
            <w:rFonts w:cs="Calibri Light"/>
            <w:webHidden/>
          </w:rPr>
          <w:t>2</w:t>
        </w:r>
        <w:r w:rsidR="008F7CCC" w:rsidRPr="008F7CCC">
          <w:rPr>
            <w:rFonts w:cs="Calibri Light"/>
            <w:webHidden/>
          </w:rPr>
          <w:fldChar w:fldCharType="end"/>
        </w:r>
      </w:hyperlink>
    </w:p>
    <w:p w14:paraId="4C003E2A" w14:textId="21E01A99" w:rsidR="008F7CCC" w:rsidRPr="008F7CCC" w:rsidRDefault="009372B2">
      <w:pPr>
        <w:pStyle w:val="Sumrio2"/>
        <w:tabs>
          <w:tab w:val="left" w:pos="1540"/>
        </w:tabs>
        <w:rPr>
          <w:rFonts w:ascii="Calibri Light" w:eastAsiaTheme="minorEastAsia" w:hAnsi="Calibri Light" w:cs="Calibri Light"/>
          <w:smallCaps w:val="0"/>
          <w:noProof/>
          <w:sz w:val="22"/>
          <w:szCs w:val="22"/>
        </w:rPr>
      </w:pPr>
      <w:hyperlink w:anchor="_Toc31209131" w:history="1">
        <w:r w:rsidR="008F7CCC" w:rsidRPr="008F7CCC">
          <w:rPr>
            <w:rStyle w:val="Hyperlink"/>
            <w:rFonts w:ascii="Calibri Light" w:hAnsi="Calibri Light" w:cs="Calibri Light"/>
            <w:noProof/>
          </w:rPr>
          <w:t>1.1.</w:t>
        </w:r>
        <w:r w:rsidR="008F7CCC" w:rsidRPr="008F7CCC">
          <w:rPr>
            <w:rFonts w:ascii="Calibri Light" w:eastAsiaTheme="minorEastAsia" w:hAnsi="Calibri Light" w:cs="Calibri Light"/>
            <w:smallCaps w:val="0"/>
            <w:noProof/>
            <w:sz w:val="22"/>
            <w:szCs w:val="22"/>
          </w:rPr>
          <w:tab/>
        </w:r>
        <w:r w:rsidR="008F7CCC" w:rsidRPr="008F7CCC">
          <w:rPr>
            <w:rStyle w:val="Hyperlink"/>
            <w:rFonts w:ascii="Calibri Light" w:hAnsi="Calibri Light" w:cs="Calibri Light"/>
            <w:noProof/>
          </w:rPr>
          <w:t>Contextualização</w:t>
        </w:r>
        <w:r w:rsidR="008F7CCC" w:rsidRPr="008F7CCC">
          <w:rPr>
            <w:rFonts w:ascii="Calibri Light" w:hAnsi="Calibri Light" w:cs="Calibri Light"/>
            <w:noProof/>
            <w:webHidden/>
          </w:rPr>
          <w:tab/>
        </w:r>
        <w:r w:rsidR="008F7CCC" w:rsidRPr="008F7CCC">
          <w:rPr>
            <w:rFonts w:ascii="Calibri Light" w:hAnsi="Calibri Light" w:cs="Calibri Light"/>
            <w:noProof/>
            <w:webHidden/>
          </w:rPr>
          <w:fldChar w:fldCharType="begin"/>
        </w:r>
        <w:r w:rsidR="008F7CCC" w:rsidRPr="008F7CCC">
          <w:rPr>
            <w:rFonts w:ascii="Calibri Light" w:hAnsi="Calibri Light" w:cs="Calibri Light"/>
            <w:noProof/>
            <w:webHidden/>
          </w:rPr>
          <w:instrText xml:space="preserve"> PAGEREF _Toc31209131 \h </w:instrText>
        </w:r>
        <w:r w:rsidR="008F7CCC" w:rsidRPr="008F7CCC">
          <w:rPr>
            <w:rFonts w:ascii="Calibri Light" w:hAnsi="Calibri Light" w:cs="Calibri Light"/>
            <w:noProof/>
            <w:webHidden/>
          </w:rPr>
        </w:r>
        <w:r w:rsidR="008F7CCC" w:rsidRPr="008F7CCC">
          <w:rPr>
            <w:rFonts w:ascii="Calibri Light" w:hAnsi="Calibri Light" w:cs="Calibri Light"/>
            <w:noProof/>
            <w:webHidden/>
          </w:rPr>
          <w:fldChar w:fldCharType="separate"/>
        </w:r>
        <w:r w:rsidR="00D7388D">
          <w:rPr>
            <w:rFonts w:ascii="Calibri Light" w:hAnsi="Calibri Light" w:cs="Calibri Light"/>
            <w:noProof/>
            <w:webHidden/>
          </w:rPr>
          <w:t>2</w:t>
        </w:r>
        <w:r w:rsidR="008F7CCC" w:rsidRPr="008F7CCC">
          <w:rPr>
            <w:rFonts w:ascii="Calibri Light" w:hAnsi="Calibri Light" w:cs="Calibri Light"/>
            <w:noProof/>
            <w:webHidden/>
          </w:rPr>
          <w:fldChar w:fldCharType="end"/>
        </w:r>
      </w:hyperlink>
    </w:p>
    <w:p w14:paraId="405DB12B" w14:textId="379EE37C" w:rsidR="008F7CCC" w:rsidRPr="008F7CCC" w:rsidRDefault="009372B2">
      <w:pPr>
        <w:pStyle w:val="Sumrio2"/>
        <w:tabs>
          <w:tab w:val="left" w:pos="1540"/>
        </w:tabs>
        <w:rPr>
          <w:rFonts w:ascii="Calibri Light" w:eastAsiaTheme="minorEastAsia" w:hAnsi="Calibri Light" w:cs="Calibri Light"/>
          <w:smallCaps w:val="0"/>
          <w:noProof/>
          <w:sz w:val="22"/>
          <w:szCs w:val="22"/>
        </w:rPr>
      </w:pPr>
      <w:hyperlink w:anchor="_Toc31209132" w:history="1">
        <w:r w:rsidR="008F7CCC" w:rsidRPr="008F7CCC">
          <w:rPr>
            <w:rStyle w:val="Hyperlink"/>
            <w:rFonts w:ascii="Calibri Light" w:hAnsi="Calibri Light" w:cs="Calibri Light"/>
            <w:noProof/>
          </w:rPr>
          <w:t>1.2.</w:t>
        </w:r>
        <w:r w:rsidR="008F7CCC" w:rsidRPr="008F7CCC">
          <w:rPr>
            <w:rFonts w:ascii="Calibri Light" w:eastAsiaTheme="minorEastAsia" w:hAnsi="Calibri Light" w:cs="Calibri Light"/>
            <w:smallCaps w:val="0"/>
            <w:noProof/>
            <w:sz w:val="22"/>
            <w:szCs w:val="22"/>
          </w:rPr>
          <w:tab/>
        </w:r>
        <w:r w:rsidR="008F7CCC" w:rsidRPr="008F7CCC">
          <w:rPr>
            <w:rStyle w:val="Hyperlink"/>
            <w:rFonts w:ascii="Calibri Light" w:hAnsi="Calibri Light" w:cs="Calibri Light"/>
            <w:noProof/>
          </w:rPr>
          <w:t>Localização Região da Rua Gentil Moreno</w:t>
        </w:r>
        <w:r w:rsidR="008F7CCC" w:rsidRPr="008F7CCC">
          <w:rPr>
            <w:rFonts w:ascii="Calibri Light" w:hAnsi="Calibri Light" w:cs="Calibri Light"/>
            <w:noProof/>
            <w:webHidden/>
          </w:rPr>
          <w:tab/>
        </w:r>
        <w:r w:rsidR="008F7CCC" w:rsidRPr="008F7CCC">
          <w:rPr>
            <w:rFonts w:ascii="Calibri Light" w:hAnsi="Calibri Light" w:cs="Calibri Light"/>
            <w:noProof/>
            <w:webHidden/>
          </w:rPr>
          <w:fldChar w:fldCharType="begin"/>
        </w:r>
        <w:r w:rsidR="008F7CCC" w:rsidRPr="008F7CCC">
          <w:rPr>
            <w:rFonts w:ascii="Calibri Light" w:hAnsi="Calibri Light" w:cs="Calibri Light"/>
            <w:noProof/>
            <w:webHidden/>
          </w:rPr>
          <w:instrText xml:space="preserve"> PAGEREF _Toc31209132 \h </w:instrText>
        </w:r>
        <w:r w:rsidR="008F7CCC" w:rsidRPr="008F7CCC">
          <w:rPr>
            <w:rFonts w:ascii="Calibri Light" w:hAnsi="Calibri Light" w:cs="Calibri Light"/>
            <w:noProof/>
            <w:webHidden/>
          </w:rPr>
        </w:r>
        <w:r w:rsidR="008F7CCC" w:rsidRPr="008F7CCC">
          <w:rPr>
            <w:rFonts w:ascii="Calibri Light" w:hAnsi="Calibri Light" w:cs="Calibri Light"/>
            <w:noProof/>
            <w:webHidden/>
          </w:rPr>
          <w:fldChar w:fldCharType="separate"/>
        </w:r>
        <w:r w:rsidR="00D7388D">
          <w:rPr>
            <w:rFonts w:ascii="Calibri Light" w:hAnsi="Calibri Light" w:cs="Calibri Light"/>
            <w:noProof/>
            <w:webHidden/>
          </w:rPr>
          <w:t>2</w:t>
        </w:r>
        <w:r w:rsidR="008F7CCC" w:rsidRPr="008F7CCC">
          <w:rPr>
            <w:rFonts w:ascii="Calibri Light" w:hAnsi="Calibri Light" w:cs="Calibri Light"/>
            <w:noProof/>
            <w:webHidden/>
          </w:rPr>
          <w:fldChar w:fldCharType="end"/>
        </w:r>
      </w:hyperlink>
    </w:p>
    <w:p w14:paraId="65628547" w14:textId="77CED56A" w:rsidR="008F7CCC" w:rsidRPr="008F7CCC" w:rsidRDefault="009372B2">
      <w:pPr>
        <w:pStyle w:val="Sumrio1"/>
        <w:rPr>
          <w:rFonts w:eastAsiaTheme="minorEastAsia" w:cs="Calibri Light"/>
          <w:b w:val="0"/>
          <w:bCs w:val="0"/>
          <w:caps w:val="0"/>
          <w:sz w:val="22"/>
          <w:szCs w:val="22"/>
        </w:rPr>
      </w:pPr>
      <w:hyperlink w:anchor="_Toc31209133" w:history="1">
        <w:r w:rsidR="008F7CCC" w:rsidRPr="008F7CCC">
          <w:rPr>
            <w:rStyle w:val="Hyperlink"/>
            <w:rFonts w:cs="Calibri Light"/>
          </w:rPr>
          <w:t>2.</w:t>
        </w:r>
        <w:r w:rsidR="008F7CCC" w:rsidRPr="008F7CCC">
          <w:rPr>
            <w:rFonts w:eastAsiaTheme="minorEastAsia" w:cs="Calibri Light"/>
            <w:b w:val="0"/>
            <w:bCs w:val="0"/>
            <w:caps w:val="0"/>
            <w:sz w:val="22"/>
            <w:szCs w:val="22"/>
          </w:rPr>
          <w:tab/>
        </w:r>
        <w:r w:rsidR="008F7CCC" w:rsidRPr="008F7CCC">
          <w:rPr>
            <w:rStyle w:val="Hyperlink"/>
            <w:rFonts w:cs="Calibri Light"/>
          </w:rPr>
          <w:t>PROJETOS DE DRENAGEM</w:t>
        </w:r>
        <w:r w:rsidR="008F7CCC" w:rsidRPr="008F7CCC">
          <w:rPr>
            <w:rFonts w:cs="Calibri Light"/>
            <w:webHidden/>
          </w:rPr>
          <w:tab/>
        </w:r>
        <w:r w:rsidR="008F7CCC" w:rsidRPr="008F7CCC">
          <w:rPr>
            <w:rFonts w:cs="Calibri Light"/>
            <w:webHidden/>
          </w:rPr>
          <w:fldChar w:fldCharType="begin"/>
        </w:r>
        <w:r w:rsidR="008F7CCC" w:rsidRPr="008F7CCC">
          <w:rPr>
            <w:rFonts w:cs="Calibri Light"/>
            <w:webHidden/>
          </w:rPr>
          <w:instrText xml:space="preserve"> PAGEREF _Toc31209133 \h </w:instrText>
        </w:r>
        <w:r w:rsidR="008F7CCC" w:rsidRPr="008F7CCC">
          <w:rPr>
            <w:rFonts w:cs="Calibri Light"/>
            <w:webHidden/>
          </w:rPr>
        </w:r>
        <w:r w:rsidR="008F7CCC" w:rsidRPr="008F7CCC">
          <w:rPr>
            <w:rFonts w:cs="Calibri Light"/>
            <w:webHidden/>
          </w:rPr>
          <w:fldChar w:fldCharType="separate"/>
        </w:r>
        <w:r w:rsidR="00D7388D">
          <w:rPr>
            <w:rFonts w:cs="Calibri Light"/>
            <w:webHidden/>
          </w:rPr>
          <w:t>4</w:t>
        </w:r>
        <w:r w:rsidR="008F7CCC" w:rsidRPr="008F7CCC">
          <w:rPr>
            <w:rFonts w:cs="Calibri Light"/>
            <w:webHidden/>
          </w:rPr>
          <w:fldChar w:fldCharType="end"/>
        </w:r>
      </w:hyperlink>
    </w:p>
    <w:p w14:paraId="0F9FD9A6" w14:textId="6F67FCF6" w:rsidR="008F7CCC" w:rsidRPr="008F7CCC" w:rsidRDefault="009372B2">
      <w:pPr>
        <w:pStyle w:val="Sumrio2"/>
        <w:tabs>
          <w:tab w:val="left" w:pos="1540"/>
        </w:tabs>
        <w:rPr>
          <w:rFonts w:ascii="Calibri Light" w:eastAsiaTheme="minorEastAsia" w:hAnsi="Calibri Light" w:cs="Calibri Light"/>
          <w:smallCaps w:val="0"/>
          <w:noProof/>
          <w:sz w:val="22"/>
          <w:szCs w:val="22"/>
        </w:rPr>
      </w:pPr>
      <w:hyperlink w:anchor="_Toc31209134" w:history="1">
        <w:r w:rsidR="008F7CCC" w:rsidRPr="008F7CCC">
          <w:rPr>
            <w:rStyle w:val="Hyperlink"/>
            <w:rFonts w:ascii="Calibri Light" w:hAnsi="Calibri Light" w:cs="Calibri Light"/>
            <w:noProof/>
          </w:rPr>
          <w:t>2.1.</w:t>
        </w:r>
        <w:r w:rsidR="008F7CCC" w:rsidRPr="008F7CCC">
          <w:rPr>
            <w:rFonts w:ascii="Calibri Light" w:eastAsiaTheme="minorEastAsia" w:hAnsi="Calibri Light" w:cs="Calibri Light"/>
            <w:smallCaps w:val="0"/>
            <w:noProof/>
            <w:sz w:val="22"/>
            <w:szCs w:val="22"/>
          </w:rPr>
          <w:tab/>
        </w:r>
        <w:r w:rsidR="008F7CCC" w:rsidRPr="008F7CCC">
          <w:rPr>
            <w:rStyle w:val="Hyperlink"/>
            <w:rFonts w:ascii="Calibri Light" w:hAnsi="Calibri Light" w:cs="Calibri Light"/>
            <w:noProof/>
          </w:rPr>
          <w:t>Descrição do Sistema de Drenagem de Águas Pluviais</w:t>
        </w:r>
        <w:r w:rsidR="008F7CCC" w:rsidRPr="008F7CCC">
          <w:rPr>
            <w:rFonts w:ascii="Calibri Light" w:hAnsi="Calibri Light" w:cs="Calibri Light"/>
            <w:noProof/>
            <w:webHidden/>
          </w:rPr>
          <w:tab/>
        </w:r>
        <w:r w:rsidR="008F7CCC" w:rsidRPr="008F7CCC">
          <w:rPr>
            <w:rFonts w:ascii="Calibri Light" w:hAnsi="Calibri Light" w:cs="Calibri Light"/>
            <w:noProof/>
            <w:webHidden/>
          </w:rPr>
          <w:fldChar w:fldCharType="begin"/>
        </w:r>
        <w:r w:rsidR="008F7CCC" w:rsidRPr="008F7CCC">
          <w:rPr>
            <w:rFonts w:ascii="Calibri Light" w:hAnsi="Calibri Light" w:cs="Calibri Light"/>
            <w:noProof/>
            <w:webHidden/>
          </w:rPr>
          <w:instrText xml:space="preserve"> PAGEREF _Toc31209134 \h </w:instrText>
        </w:r>
        <w:r w:rsidR="008F7CCC" w:rsidRPr="008F7CCC">
          <w:rPr>
            <w:rFonts w:ascii="Calibri Light" w:hAnsi="Calibri Light" w:cs="Calibri Light"/>
            <w:noProof/>
            <w:webHidden/>
          </w:rPr>
        </w:r>
        <w:r w:rsidR="008F7CCC" w:rsidRPr="008F7CCC">
          <w:rPr>
            <w:rFonts w:ascii="Calibri Light" w:hAnsi="Calibri Light" w:cs="Calibri Light"/>
            <w:noProof/>
            <w:webHidden/>
          </w:rPr>
          <w:fldChar w:fldCharType="separate"/>
        </w:r>
        <w:r w:rsidR="00D7388D">
          <w:rPr>
            <w:rFonts w:ascii="Calibri Light" w:hAnsi="Calibri Light" w:cs="Calibri Light"/>
            <w:noProof/>
            <w:webHidden/>
          </w:rPr>
          <w:t>4</w:t>
        </w:r>
        <w:r w:rsidR="008F7CCC" w:rsidRPr="008F7CCC">
          <w:rPr>
            <w:rFonts w:ascii="Calibri Light" w:hAnsi="Calibri Light" w:cs="Calibri Light"/>
            <w:noProof/>
            <w:webHidden/>
          </w:rPr>
          <w:fldChar w:fldCharType="end"/>
        </w:r>
      </w:hyperlink>
    </w:p>
    <w:p w14:paraId="026D7B84" w14:textId="21691E46" w:rsidR="008F7CCC" w:rsidRPr="008F7CCC" w:rsidRDefault="009372B2">
      <w:pPr>
        <w:pStyle w:val="Sumrio2"/>
        <w:tabs>
          <w:tab w:val="left" w:pos="1540"/>
        </w:tabs>
        <w:rPr>
          <w:rFonts w:ascii="Calibri Light" w:eastAsiaTheme="minorEastAsia" w:hAnsi="Calibri Light" w:cs="Calibri Light"/>
          <w:smallCaps w:val="0"/>
          <w:noProof/>
          <w:sz w:val="22"/>
          <w:szCs w:val="22"/>
        </w:rPr>
      </w:pPr>
      <w:hyperlink w:anchor="_Toc31209135" w:history="1">
        <w:r w:rsidR="008F7CCC" w:rsidRPr="008F7CCC">
          <w:rPr>
            <w:rStyle w:val="Hyperlink"/>
            <w:rFonts w:ascii="Calibri Light" w:hAnsi="Calibri Light" w:cs="Calibri Light"/>
            <w:noProof/>
          </w:rPr>
          <w:t>2.2.</w:t>
        </w:r>
        <w:r w:rsidR="008F7CCC" w:rsidRPr="008F7CCC">
          <w:rPr>
            <w:rFonts w:ascii="Calibri Light" w:eastAsiaTheme="minorEastAsia" w:hAnsi="Calibri Light" w:cs="Calibri Light"/>
            <w:smallCaps w:val="0"/>
            <w:noProof/>
            <w:sz w:val="22"/>
            <w:szCs w:val="22"/>
          </w:rPr>
          <w:tab/>
        </w:r>
        <w:r w:rsidR="008F7CCC" w:rsidRPr="008F7CCC">
          <w:rPr>
            <w:rStyle w:val="Hyperlink"/>
            <w:rFonts w:ascii="Calibri Light" w:hAnsi="Calibri Light" w:cs="Calibri Light"/>
            <w:noProof/>
          </w:rPr>
          <w:t>Parâmetros para Dimensionamento</w:t>
        </w:r>
        <w:r w:rsidR="008F7CCC" w:rsidRPr="008F7CCC">
          <w:rPr>
            <w:rFonts w:ascii="Calibri Light" w:hAnsi="Calibri Light" w:cs="Calibri Light"/>
            <w:noProof/>
            <w:webHidden/>
          </w:rPr>
          <w:tab/>
        </w:r>
        <w:r w:rsidR="008F7CCC" w:rsidRPr="008F7CCC">
          <w:rPr>
            <w:rFonts w:ascii="Calibri Light" w:hAnsi="Calibri Light" w:cs="Calibri Light"/>
            <w:noProof/>
            <w:webHidden/>
          </w:rPr>
          <w:fldChar w:fldCharType="begin"/>
        </w:r>
        <w:r w:rsidR="008F7CCC" w:rsidRPr="008F7CCC">
          <w:rPr>
            <w:rFonts w:ascii="Calibri Light" w:hAnsi="Calibri Light" w:cs="Calibri Light"/>
            <w:noProof/>
            <w:webHidden/>
          </w:rPr>
          <w:instrText xml:space="preserve"> PAGEREF _Toc31209135 \h </w:instrText>
        </w:r>
        <w:r w:rsidR="008F7CCC" w:rsidRPr="008F7CCC">
          <w:rPr>
            <w:rFonts w:ascii="Calibri Light" w:hAnsi="Calibri Light" w:cs="Calibri Light"/>
            <w:noProof/>
            <w:webHidden/>
          </w:rPr>
        </w:r>
        <w:r w:rsidR="008F7CCC" w:rsidRPr="008F7CCC">
          <w:rPr>
            <w:rFonts w:ascii="Calibri Light" w:hAnsi="Calibri Light" w:cs="Calibri Light"/>
            <w:noProof/>
            <w:webHidden/>
          </w:rPr>
          <w:fldChar w:fldCharType="separate"/>
        </w:r>
        <w:r w:rsidR="00D7388D">
          <w:rPr>
            <w:rFonts w:ascii="Calibri Light" w:hAnsi="Calibri Light" w:cs="Calibri Light"/>
            <w:noProof/>
            <w:webHidden/>
          </w:rPr>
          <w:t>5</w:t>
        </w:r>
        <w:r w:rsidR="008F7CCC" w:rsidRPr="008F7CCC">
          <w:rPr>
            <w:rFonts w:ascii="Calibri Light" w:hAnsi="Calibri Light" w:cs="Calibri Light"/>
            <w:noProof/>
            <w:webHidden/>
          </w:rPr>
          <w:fldChar w:fldCharType="end"/>
        </w:r>
      </w:hyperlink>
    </w:p>
    <w:p w14:paraId="4A12E293" w14:textId="5974A6A1" w:rsidR="008F7CCC" w:rsidRPr="008F7CCC" w:rsidRDefault="009372B2">
      <w:pPr>
        <w:pStyle w:val="Sumrio2"/>
        <w:tabs>
          <w:tab w:val="left" w:pos="1540"/>
        </w:tabs>
        <w:rPr>
          <w:rFonts w:ascii="Calibri Light" w:eastAsiaTheme="minorEastAsia" w:hAnsi="Calibri Light" w:cs="Calibri Light"/>
          <w:smallCaps w:val="0"/>
          <w:noProof/>
          <w:sz w:val="22"/>
          <w:szCs w:val="22"/>
        </w:rPr>
      </w:pPr>
      <w:hyperlink w:anchor="_Toc31209137" w:history="1">
        <w:r w:rsidR="008F7CCC" w:rsidRPr="008F7CCC">
          <w:rPr>
            <w:rStyle w:val="Hyperlink"/>
            <w:rFonts w:ascii="Calibri Light" w:hAnsi="Calibri Light" w:cs="Calibri Light"/>
            <w:noProof/>
          </w:rPr>
          <w:t>2.</w:t>
        </w:r>
        <w:r w:rsidR="00C905CA">
          <w:rPr>
            <w:rStyle w:val="Hyperlink"/>
            <w:rFonts w:ascii="Calibri Light" w:hAnsi="Calibri Light" w:cs="Calibri Light"/>
            <w:noProof/>
          </w:rPr>
          <w:t>3</w:t>
        </w:r>
        <w:r w:rsidR="008F7CCC" w:rsidRPr="008F7CCC">
          <w:rPr>
            <w:rStyle w:val="Hyperlink"/>
            <w:rFonts w:ascii="Calibri Light" w:hAnsi="Calibri Light" w:cs="Calibri Light"/>
            <w:noProof/>
          </w:rPr>
          <w:t>.</w:t>
        </w:r>
        <w:r w:rsidR="008F7CCC" w:rsidRPr="008F7CCC">
          <w:rPr>
            <w:rFonts w:ascii="Calibri Light" w:eastAsiaTheme="minorEastAsia" w:hAnsi="Calibri Light" w:cs="Calibri Light"/>
            <w:smallCaps w:val="0"/>
            <w:noProof/>
            <w:sz w:val="22"/>
            <w:szCs w:val="22"/>
          </w:rPr>
          <w:tab/>
        </w:r>
        <w:r w:rsidR="008F7CCC" w:rsidRPr="008F7CCC">
          <w:rPr>
            <w:rStyle w:val="Hyperlink"/>
            <w:rFonts w:ascii="Calibri Light" w:hAnsi="Calibri Light" w:cs="Calibri Light"/>
            <w:noProof/>
          </w:rPr>
          <w:t>Lista de Materiais para os Sistemas de Drenagem</w:t>
        </w:r>
        <w:r w:rsidR="008F7CCC" w:rsidRPr="008F7CCC">
          <w:rPr>
            <w:rFonts w:ascii="Calibri Light" w:hAnsi="Calibri Light" w:cs="Calibri Light"/>
            <w:noProof/>
            <w:webHidden/>
          </w:rPr>
          <w:tab/>
        </w:r>
        <w:r w:rsidR="008F7CCC" w:rsidRPr="008F7CCC">
          <w:rPr>
            <w:rFonts w:ascii="Calibri Light" w:hAnsi="Calibri Light" w:cs="Calibri Light"/>
            <w:noProof/>
            <w:webHidden/>
          </w:rPr>
          <w:fldChar w:fldCharType="begin"/>
        </w:r>
        <w:r w:rsidR="008F7CCC" w:rsidRPr="008F7CCC">
          <w:rPr>
            <w:rFonts w:ascii="Calibri Light" w:hAnsi="Calibri Light" w:cs="Calibri Light"/>
            <w:noProof/>
            <w:webHidden/>
          </w:rPr>
          <w:instrText xml:space="preserve"> PAGEREF _Toc31209137 \h </w:instrText>
        </w:r>
        <w:r w:rsidR="008F7CCC" w:rsidRPr="008F7CCC">
          <w:rPr>
            <w:rFonts w:ascii="Calibri Light" w:hAnsi="Calibri Light" w:cs="Calibri Light"/>
            <w:noProof/>
            <w:webHidden/>
          </w:rPr>
        </w:r>
        <w:r w:rsidR="008F7CCC" w:rsidRPr="008F7CCC">
          <w:rPr>
            <w:rFonts w:ascii="Calibri Light" w:hAnsi="Calibri Light" w:cs="Calibri Light"/>
            <w:noProof/>
            <w:webHidden/>
          </w:rPr>
          <w:fldChar w:fldCharType="separate"/>
        </w:r>
        <w:r w:rsidR="00D7388D">
          <w:rPr>
            <w:rFonts w:ascii="Calibri Light" w:hAnsi="Calibri Light" w:cs="Calibri Light"/>
            <w:noProof/>
            <w:webHidden/>
          </w:rPr>
          <w:t>12</w:t>
        </w:r>
        <w:r w:rsidR="008F7CCC" w:rsidRPr="008F7CCC">
          <w:rPr>
            <w:rFonts w:ascii="Calibri Light" w:hAnsi="Calibri Light" w:cs="Calibri Light"/>
            <w:noProof/>
            <w:webHidden/>
          </w:rPr>
          <w:fldChar w:fldCharType="end"/>
        </w:r>
      </w:hyperlink>
    </w:p>
    <w:p w14:paraId="518AF133" w14:textId="6D66C687" w:rsidR="008F7CCC" w:rsidRPr="008F7CCC" w:rsidRDefault="009372B2">
      <w:pPr>
        <w:pStyle w:val="Sumrio1"/>
        <w:rPr>
          <w:rStyle w:val="Hyperlink"/>
          <w:rFonts w:cs="Calibri Light"/>
        </w:rPr>
      </w:pPr>
      <w:hyperlink w:anchor="_Toc31209138" w:history="1">
        <w:r w:rsidR="008F7CCC" w:rsidRPr="008F7CCC">
          <w:rPr>
            <w:rStyle w:val="Hyperlink"/>
            <w:rFonts w:cs="Calibri Light"/>
          </w:rPr>
          <w:t>3.</w:t>
        </w:r>
        <w:r w:rsidR="008F7CCC" w:rsidRPr="008F7CCC">
          <w:rPr>
            <w:rFonts w:eastAsiaTheme="minorEastAsia" w:cs="Calibri Light"/>
            <w:b w:val="0"/>
            <w:bCs w:val="0"/>
            <w:caps w:val="0"/>
            <w:sz w:val="22"/>
            <w:szCs w:val="22"/>
          </w:rPr>
          <w:tab/>
        </w:r>
        <w:r w:rsidR="008F7CCC" w:rsidRPr="008F7CCC">
          <w:rPr>
            <w:rStyle w:val="Hyperlink"/>
            <w:rFonts w:cs="Calibri Light"/>
          </w:rPr>
          <w:t>PLANTAS, PERFIS E DETALHES</w:t>
        </w:r>
        <w:r w:rsidR="008F7CCC" w:rsidRPr="008F7CCC">
          <w:rPr>
            <w:rFonts w:cs="Calibri Light"/>
            <w:webHidden/>
          </w:rPr>
          <w:tab/>
        </w:r>
        <w:r w:rsidR="008F7CCC" w:rsidRPr="008F7CCC">
          <w:rPr>
            <w:rFonts w:cs="Calibri Light"/>
            <w:webHidden/>
          </w:rPr>
          <w:fldChar w:fldCharType="begin"/>
        </w:r>
        <w:r w:rsidR="008F7CCC" w:rsidRPr="008F7CCC">
          <w:rPr>
            <w:rFonts w:cs="Calibri Light"/>
            <w:webHidden/>
          </w:rPr>
          <w:instrText xml:space="preserve"> PAGEREF _Toc31209138 \h </w:instrText>
        </w:r>
        <w:r w:rsidR="008F7CCC" w:rsidRPr="008F7CCC">
          <w:rPr>
            <w:rFonts w:cs="Calibri Light"/>
            <w:webHidden/>
          </w:rPr>
        </w:r>
        <w:r w:rsidR="008F7CCC" w:rsidRPr="008F7CCC">
          <w:rPr>
            <w:rFonts w:cs="Calibri Light"/>
            <w:webHidden/>
          </w:rPr>
          <w:fldChar w:fldCharType="separate"/>
        </w:r>
        <w:r w:rsidR="00D7388D">
          <w:rPr>
            <w:rFonts w:cs="Calibri Light"/>
            <w:webHidden/>
          </w:rPr>
          <w:t>14</w:t>
        </w:r>
        <w:r w:rsidR="008F7CCC" w:rsidRPr="008F7CCC">
          <w:rPr>
            <w:rFonts w:cs="Calibri Light"/>
            <w:webHidden/>
          </w:rPr>
          <w:fldChar w:fldCharType="end"/>
        </w:r>
      </w:hyperlink>
    </w:p>
    <w:p w14:paraId="5A541C86" w14:textId="77777777" w:rsidR="008F7CCC" w:rsidRPr="008F7CCC" w:rsidRDefault="008F7CCC" w:rsidP="008F7CCC">
      <w:pPr>
        <w:rPr>
          <w:rFonts w:cs="Calibri Light"/>
        </w:rPr>
      </w:pPr>
    </w:p>
    <w:p w14:paraId="67D72934" w14:textId="77777777" w:rsidR="008F7CCC" w:rsidRDefault="008F7CCC" w:rsidP="008F7CCC"/>
    <w:p w14:paraId="445498A4" w14:textId="77777777" w:rsidR="008F7CCC" w:rsidRDefault="008F7CCC" w:rsidP="008F7CCC"/>
    <w:p w14:paraId="7C70A2DE" w14:textId="77777777" w:rsidR="008F7CCC" w:rsidRDefault="008F7CCC" w:rsidP="008F7CCC"/>
    <w:p w14:paraId="08250FF2" w14:textId="77777777" w:rsidR="008F7CCC" w:rsidRDefault="008F7CCC" w:rsidP="008F7CCC"/>
    <w:p w14:paraId="10E15C9B" w14:textId="77777777" w:rsidR="008F7CCC" w:rsidRDefault="008F7CCC" w:rsidP="008F7CCC"/>
    <w:p w14:paraId="30AA67CC" w14:textId="77777777" w:rsidR="008F7CCC" w:rsidRDefault="008F7CCC" w:rsidP="008F7CCC"/>
    <w:p w14:paraId="145CCD83" w14:textId="77777777" w:rsidR="008F7CCC" w:rsidRDefault="008F7CCC" w:rsidP="008F7CCC"/>
    <w:p w14:paraId="4744CA3E" w14:textId="77777777" w:rsidR="008F7CCC" w:rsidRDefault="008F7CCC" w:rsidP="008F7CCC"/>
    <w:p w14:paraId="350F9A72" w14:textId="77777777" w:rsidR="008F7CCC" w:rsidRPr="008F7CCC" w:rsidRDefault="008F7CCC" w:rsidP="008F7CCC"/>
    <w:p w14:paraId="32A4CCCC" w14:textId="77777777" w:rsidR="002C0D71" w:rsidRPr="00AE4DAB" w:rsidRDefault="00A8529E" w:rsidP="00AE4DAB">
      <w:pPr>
        <w:spacing w:line="240" w:lineRule="auto"/>
        <w:rPr>
          <w:sz w:val="4"/>
          <w:lang w:eastAsia="x-none"/>
        </w:rPr>
      </w:pPr>
      <w:r w:rsidRPr="00513A2B">
        <w:fldChar w:fldCharType="end"/>
      </w:r>
    </w:p>
    <w:p w14:paraId="77518F97" w14:textId="77777777" w:rsidR="009B7BC2" w:rsidRDefault="00A8529E" w:rsidP="00A8529E">
      <w:pPr>
        <w:pStyle w:val="Ttulo1"/>
      </w:pPr>
      <w:bookmarkStart w:id="10" w:name="_Toc31209130"/>
      <w:r>
        <w:lastRenderedPageBreak/>
        <w:t>CARA</w:t>
      </w:r>
      <w:r w:rsidR="009B7BC2">
        <w:t>CTERIZAÇÃO DO EMPREENDIMENTO</w:t>
      </w:r>
      <w:bookmarkEnd w:id="9"/>
      <w:bookmarkEnd w:id="10"/>
    </w:p>
    <w:p w14:paraId="0EFE79C3" w14:textId="77777777" w:rsidR="00E63827" w:rsidRDefault="00A01D8B" w:rsidP="00A8529E">
      <w:pPr>
        <w:pStyle w:val="Ttulo2"/>
      </w:pPr>
      <w:bookmarkStart w:id="11" w:name="_Toc31209131"/>
      <w:r>
        <w:t>Contextualização</w:t>
      </w:r>
      <w:bookmarkEnd w:id="11"/>
    </w:p>
    <w:p w14:paraId="5391E283" w14:textId="77777777" w:rsidR="00E63827" w:rsidRDefault="00405A86" w:rsidP="00E63827">
      <w:pPr>
        <w:rPr>
          <w:lang w:eastAsia="x-none"/>
        </w:rPr>
      </w:pPr>
      <w:r>
        <w:rPr>
          <w:lang w:eastAsia="x-none"/>
        </w:rPr>
        <w:t xml:space="preserve">O Serviço Municipal de Água e Esgoto de Sertãozinho – SAEMAS e a </w:t>
      </w:r>
      <w:r w:rsidR="00226DAF">
        <w:rPr>
          <w:lang w:eastAsia="x-none"/>
        </w:rPr>
        <w:t xml:space="preserve">Prefeitura Municipal de </w:t>
      </w:r>
      <w:r w:rsidR="00582BF2">
        <w:rPr>
          <w:lang w:eastAsia="x-none"/>
        </w:rPr>
        <w:t>Sertãozinho</w:t>
      </w:r>
      <w:r w:rsidR="00E63827">
        <w:rPr>
          <w:lang w:eastAsia="x-none"/>
        </w:rPr>
        <w:t xml:space="preserve"> </w:t>
      </w:r>
      <w:r w:rsidR="00582BF2">
        <w:rPr>
          <w:lang w:eastAsia="x-none"/>
        </w:rPr>
        <w:t>pretende</w:t>
      </w:r>
      <w:r>
        <w:rPr>
          <w:lang w:eastAsia="x-none"/>
        </w:rPr>
        <w:t>m</w:t>
      </w:r>
      <w:r w:rsidR="00582BF2">
        <w:rPr>
          <w:lang w:eastAsia="x-none"/>
        </w:rPr>
        <w:t xml:space="preserve"> realizar melhorias nos sistemas de drenagem de águas pluviais da região da Rua Gentil Moreno,</w:t>
      </w:r>
      <w:r>
        <w:rPr>
          <w:lang w:eastAsia="x-none"/>
        </w:rPr>
        <w:t xml:space="preserve"> no Jardim Europa II,</w:t>
      </w:r>
      <w:r w:rsidR="00582BF2">
        <w:rPr>
          <w:lang w:eastAsia="x-none"/>
        </w:rPr>
        <w:t xml:space="preserve"> zona oeste do município</w:t>
      </w:r>
      <w:r w:rsidR="00A01D8B">
        <w:rPr>
          <w:lang w:eastAsia="x-none"/>
        </w:rPr>
        <w:t xml:space="preserve"> </w:t>
      </w:r>
      <w:r w:rsidR="003056CE">
        <w:rPr>
          <w:lang w:eastAsia="x-none"/>
        </w:rPr>
        <w:t>desenvolvendo as</w:t>
      </w:r>
      <w:r w:rsidR="00E63827">
        <w:rPr>
          <w:lang w:eastAsia="x-none"/>
        </w:rPr>
        <w:t xml:space="preserve"> obras de </w:t>
      </w:r>
      <w:r w:rsidR="00582BF2">
        <w:rPr>
          <w:lang w:eastAsia="x-none"/>
        </w:rPr>
        <w:t>complementação aos sistemas existentes</w:t>
      </w:r>
      <w:r w:rsidR="00E63827">
        <w:rPr>
          <w:lang w:eastAsia="x-none"/>
        </w:rPr>
        <w:t xml:space="preserve"> </w:t>
      </w:r>
      <w:r w:rsidR="003056CE">
        <w:rPr>
          <w:lang w:eastAsia="x-none"/>
        </w:rPr>
        <w:t>nas</w:t>
      </w:r>
      <w:r w:rsidR="00E63827">
        <w:rPr>
          <w:lang w:eastAsia="x-none"/>
        </w:rPr>
        <w:t xml:space="preserve"> vias públicas, visando melhorar as condições de vida e mobilidade urbana d</w:t>
      </w:r>
      <w:r w:rsidR="003056CE">
        <w:rPr>
          <w:lang w:eastAsia="x-none"/>
        </w:rPr>
        <w:t xml:space="preserve">a </w:t>
      </w:r>
      <w:r w:rsidR="00E63827">
        <w:rPr>
          <w:lang w:eastAsia="x-none"/>
        </w:rPr>
        <w:t>população.</w:t>
      </w:r>
      <w:r w:rsidR="00DF5322">
        <w:rPr>
          <w:lang w:eastAsia="x-none"/>
        </w:rPr>
        <w:t xml:space="preserve"> Essas ruas, devido à baixa declividade longitudinal, têm apresentado eventos recorrentes de alagamentos, prejudicando a mobilidade e colocando em risco os moradores da região.</w:t>
      </w:r>
    </w:p>
    <w:p w14:paraId="1EABB008" w14:textId="77777777" w:rsidR="00D82259" w:rsidRDefault="00D82259" w:rsidP="00D82259">
      <w:pPr>
        <w:rPr>
          <w:lang w:eastAsia="x-none"/>
        </w:rPr>
      </w:pPr>
      <w:r>
        <w:rPr>
          <w:lang w:eastAsia="x-none"/>
        </w:rPr>
        <w:t>Este mem</w:t>
      </w:r>
      <w:r w:rsidR="00405A86">
        <w:rPr>
          <w:lang w:eastAsia="x-none"/>
        </w:rPr>
        <w:t xml:space="preserve">orial destina-se a apresentar ao SAEMAS e à </w:t>
      </w:r>
      <w:r>
        <w:rPr>
          <w:lang w:eastAsia="x-none"/>
        </w:rPr>
        <w:t xml:space="preserve">Prefeitura Municipal de </w:t>
      </w:r>
      <w:r w:rsidR="003056CE">
        <w:rPr>
          <w:lang w:eastAsia="x-none"/>
        </w:rPr>
        <w:t>Sertãozinho</w:t>
      </w:r>
      <w:r>
        <w:rPr>
          <w:lang w:eastAsia="x-none"/>
        </w:rPr>
        <w:t>, responsáve</w:t>
      </w:r>
      <w:r w:rsidR="00405A86">
        <w:rPr>
          <w:lang w:eastAsia="x-none"/>
        </w:rPr>
        <w:t>is</w:t>
      </w:r>
      <w:r>
        <w:rPr>
          <w:lang w:eastAsia="x-none"/>
        </w:rPr>
        <w:t xml:space="preserve"> pela gestão das </w:t>
      </w:r>
      <w:r w:rsidR="003056CE">
        <w:rPr>
          <w:lang w:eastAsia="x-none"/>
        </w:rPr>
        <w:t>obras necessárias</w:t>
      </w:r>
      <w:r>
        <w:rPr>
          <w:lang w:eastAsia="x-none"/>
        </w:rPr>
        <w:t>, as premissas de projeto e</w:t>
      </w:r>
      <w:r w:rsidRPr="00E63827">
        <w:rPr>
          <w:lang w:eastAsia="x-none"/>
        </w:rPr>
        <w:t xml:space="preserve"> </w:t>
      </w:r>
      <w:r>
        <w:rPr>
          <w:lang w:eastAsia="x-none"/>
        </w:rPr>
        <w:t xml:space="preserve">cálculos dos sistemas </w:t>
      </w:r>
      <w:r w:rsidR="003056CE">
        <w:rPr>
          <w:lang w:eastAsia="x-none"/>
        </w:rPr>
        <w:t xml:space="preserve">de </w:t>
      </w:r>
      <w:r>
        <w:rPr>
          <w:lang w:eastAsia="x-none"/>
        </w:rPr>
        <w:t>Drenagem de Águas Pluviais</w:t>
      </w:r>
      <w:r w:rsidR="003056CE">
        <w:rPr>
          <w:lang w:eastAsia="x-none"/>
        </w:rPr>
        <w:t>.</w:t>
      </w:r>
      <w:r>
        <w:rPr>
          <w:lang w:eastAsia="x-none"/>
        </w:rPr>
        <w:t xml:space="preserve">  </w:t>
      </w:r>
    </w:p>
    <w:p w14:paraId="3B8CE0B9" w14:textId="77777777" w:rsidR="005F7E0B" w:rsidRDefault="00E63827" w:rsidP="005F7E0B">
      <w:pPr>
        <w:rPr>
          <w:lang w:eastAsia="x-none"/>
        </w:rPr>
      </w:pPr>
      <w:r>
        <w:rPr>
          <w:lang w:eastAsia="x-none"/>
        </w:rPr>
        <w:t xml:space="preserve">Neste </w:t>
      </w:r>
      <w:r w:rsidR="00DF5322">
        <w:rPr>
          <w:lang w:eastAsia="x-none"/>
        </w:rPr>
        <w:t>documento</w:t>
      </w:r>
      <w:r>
        <w:rPr>
          <w:lang w:eastAsia="x-none"/>
        </w:rPr>
        <w:t xml:space="preserve">, tratam-se especificamente dos projetos </w:t>
      </w:r>
      <w:r w:rsidR="003056CE">
        <w:rPr>
          <w:lang w:eastAsia="x-none"/>
        </w:rPr>
        <w:t xml:space="preserve">de </w:t>
      </w:r>
      <w:r w:rsidR="00D82259">
        <w:rPr>
          <w:lang w:eastAsia="x-none"/>
        </w:rPr>
        <w:t>Drenagem</w:t>
      </w:r>
      <w:r w:rsidR="003056CE">
        <w:rPr>
          <w:lang w:eastAsia="x-none"/>
        </w:rPr>
        <w:t xml:space="preserve"> de Águas Pluviais da Rua Gentil Moreno</w:t>
      </w:r>
      <w:r w:rsidR="005F7E0B">
        <w:rPr>
          <w:lang w:eastAsia="x-none"/>
        </w:rPr>
        <w:t>.</w:t>
      </w:r>
    </w:p>
    <w:p w14:paraId="2695ED6E" w14:textId="77777777" w:rsidR="005F7E0B" w:rsidRDefault="005F7E0B" w:rsidP="005F7E0B">
      <w:pPr>
        <w:rPr>
          <w:lang w:eastAsia="x-none"/>
        </w:rPr>
      </w:pPr>
    </w:p>
    <w:p w14:paraId="60C24EBB" w14:textId="77777777" w:rsidR="00C62098" w:rsidRPr="00E3187F" w:rsidRDefault="00C62098" w:rsidP="00D82259">
      <w:pPr>
        <w:pStyle w:val="Ttulo2"/>
      </w:pPr>
      <w:bookmarkStart w:id="12" w:name="_Toc31209132"/>
      <w:r w:rsidRPr="00A8529E">
        <w:t>Localização</w:t>
      </w:r>
      <w:r>
        <w:t xml:space="preserve"> </w:t>
      </w:r>
      <w:r w:rsidR="003056CE" w:rsidRPr="003056CE">
        <w:rPr>
          <w:lang w:val="pt-BR"/>
        </w:rPr>
        <w:t xml:space="preserve">Região da </w:t>
      </w:r>
      <w:r w:rsidR="0055519F">
        <w:rPr>
          <w:lang w:val="pt-BR"/>
        </w:rPr>
        <w:t xml:space="preserve">Rua </w:t>
      </w:r>
      <w:r w:rsidR="003056CE">
        <w:rPr>
          <w:lang w:val="pt-BR"/>
        </w:rPr>
        <w:t>Gentil Moreno</w:t>
      </w:r>
      <w:bookmarkEnd w:id="12"/>
    </w:p>
    <w:p w14:paraId="19533780" w14:textId="77777777" w:rsidR="00C62098" w:rsidRDefault="0055519F" w:rsidP="00C62098">
      <w:r>
        <w:rPr>
          <w:noProof/>
        </w:rPr>
        <w:t xml:space="preserve">A Rua </w:t>
      </w:r>
      <w:r w:rsidR="00F70391">
        <w:rPr>
          <w:noProof/>
        </w:rPr>
        <w:t>Gentil Moreno</w:t>
      </w:r>
      <w:r w:rsidR="00B66AE2">
        <w:rPr>
          <w:lang w:eastAsia="x-none"/>
        </w:rPr>
        <w:t xml:space="preserve"> </w:t>
      </w:r>
      <w:r w:rsidR="00C62098">
        <w:t>est</w:t>
      </w:r>
      <w:r>
        <w:t>á</w:t>
      </w:r>
      <w:r w:rsidR="00C62098">
        <w:t xml:space="preserve"> localizada</w:t>
      </w:r>
      <w:r w:rsidR="00DE7A89">
        <w:t xml:space="preserve"> </w:t>
      </w:r>
      <w:r w:rsidR="00C62098">
        <w:t xml:space="preserve">na zona </w:t>
      </w:r>
      <w:r w:rsidR="00597A8A">
        <w:t>oeste</w:t>
      </w:r>
      <w:r w:rsidR="00C62098">
        <w:t xml:space="preserve"> do município de </w:t>
      </w:r>
      <w:r w:rsidR="009A6229">
        <w:t>Sertãozinho</w:t>
      </w:r>
      <w:r w:rsidR="00597A8A">
        <w:t>, no bairro Jardim Europa II</w:t>
      </w:r>
      <w:r w:rsidR="00CB6875">
        <w:t>,</w:t>
      </w:r>
      <w:r w:rsidR="00C62098" w:rsidRPr="00D13363">
        <w:t xml:space="preserve"> </w:t>
      </w:r>
      <w:r w:rsidR="00C62098">
        <w:t>sendo</w:t>
      </w:r>
      <w:r>
        <w:t xml:space="preserve"> sua localização</w:t>
      </w:r>
      <w:r w:rsidR="00C62098">
        <w:t xml:space="preserve"> </w:t>
      </w:r>
      <w:r w:rsidR="00DE7A89">
        <w:t>identificada</w:t>
      </w:r>
      <w:r w:rsidR="00C62098">
        <w:t xml:space="preserve"> na Figura </w:t>
      </w:r>
      <w:r w:rsidR="00DE7A89">
        <w:t>1</w:t>
      </w:r>
      <w:r w:rsidR="00C62098">
        <w:t>.</w:t>
      </w:r>
    </w:p>
    <w:p w14:paraId="2884DBA1" w14:textId="77777777" w:rsidR="00C62098" w:rsidRDefault="00BE5A7B" w:rsidP="00F70391">
      <w:pPr>
        <w:pStyle w:val="fotos"/>
        <w:ind w:hanging="431"/>
      </w:pPr>
      <w:r>
        <w:rPr>
          <w:lang w:val="pt-BR" w:eastAsia="pt-BR"/>
        </w:rPr>
        <w:lastRenderedPageBreak/>
        <w:drawing>
          <wp:anchor distT="0" distB="0" distL="114300" distR="114300" simplePos="0" relativeHeight="251659776" behindDoc="1" locked="0" layoutInCell="1" allowOverlap="1" wp14:anchorId="3914C95C" wp14:editId="6D7D960D">
            <wp:simplePos x="0" y="0"/>
            <wp:positionH relativeFrom="column">
              <wp:posOffset>520065</wp:posOffset>
            </wp:positionH>
            <wp:positionV relativeFrom="paragraph">
              <wp:posOffset>3224883</wp:posOffset>
            </wp:positionV>
            <wp:extent cx="4676775" cy="2644140"/>
            <wp:effectExtent l="0" t="0" r="9525" b="3810"/>
            <wp:wrapNone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45" t="9996" b="9338"/>
                    <a:stretch/>
                  </pic:blipFill>
                  <pic:spPr bwMode="auto">
                    <a:xfrm>
                      <a:off x="0" y="0"/>
                      <a:ext cx="4676775" cy="2644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A8A">
        <w:rPr>
          <w:lang w:val="pt-BR" w:eastAsia="pt-BR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05F26371" wp14:editId="3EDD9D20">
                <wp:simplePos x="0" y="0"/>
                <wp:positionH relativeFrom="column">
                  <wp:posOffset>1817469</wp:posOffset>
                </wp:positionH>
                <wp:positionV relativeFrom="paragraph">
                  <wp:posOffset>2657793</wp:posOffset>
                </wp:positionV>
                <wp:extent cx="979929" cy="1326158"/>
                <wp:effectExtent l="0" t="134937" r="123507" b="218758"/>
                <wp:wrapNone/>
                <wp:docPr id="1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3585698">
                          <a:off x="0" y="0"/>
                          <a:ext cx="979929" cy="1326158"/>
                          <a:chOff x="2989" y="4940"/>
                          <a:chExt cx="1806" cy="2368"/>
                        </a:xfrm>
                      </wpg:grpSpPr>
                      <wps:wsp>
                        <wps:cNvPr id="14" name="AutoShape 84"/>
                        <wps:cNvCnPr>
                          <a:cxnSpLocks noChangeShapeType="1"/>
                        </wps:cNvCnPr>
                        <wps:spPr bwMode="auto">
                          <a:xfrm>
                            <a:off x="3294" y="4940"/>
                            <a:ext cx="112" cy="1938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5" name="AutoShape 85"/>
                        <wps:cNvCnPr>
                          <a:cxnSpLocks noChangeShapeType="1"/>
                        </wps:cNvCnPr>
                        <wps:spPr bwMode="auto">
                          <a:xfrm>
                            <a:off x="3294" y="4940"/>
                            <a:ext cx="962" cy="1469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" name="AutoShape 86"/>
                        <wps:cNvCnPr>
                          <a:cxnSpLocks noChangeShapeType="1"/>
                        </wps:cNvCnPr>
                        <wps:spPr bwMode="auto">
                          <a:xfrm flipH="1">
                            <a:off x="2989" y="6878"/>
                            <a:ext cx="417" cy="314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7" name="AutoShape 87"/>
                        <wps:cNvCnPr>
                          <a:cxnSpLocks noChangeShapeType="1"/>
                        </wps:cNvCnPr>
                        <wps:spPr bwMode="auto">
                          <a:xfrm flipV="1">
                            <a:off x="4256" y="6168"/>
                            <a:ext cx="539" cy="241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8" name="AutoShape 88"/>
                        <wps:cNvCnPr>
                          <a:cxnSpLocks noChangeShapeType="1"/>
                        </wps:cNvCnPr>
                        <wps:spPr bwMode="auto">
                          <a:xfrm>
                            <a:off x="2989" y="7192"/>
                            <a:ext cx="1267" cy="11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" name="AutoShape 89"/>
                        <wps:cNvCnPr>
                          <a:cxnSpLocks noChangeShapeType="1"/>
                        </wps:cNvCnPr>
                        <wps:spPr bwMode="auto">
                          <a:xfrm flipH="1">
                            <a:off x="4256" y="6168"/>
                            <a:ext cx="539" cy="114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EE8980" id="Group 83" o:spid="_x0000_s1026" style="position:absolute;margin-left:143.1pt;margin-top:209.3pt;width:77.15pt;height:104.4pt;rotation:-8753755fd;z-index:251658752" coordorigin="2989,4940" coordsize="1806,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84" o:spid="_x0000_s1027" type="#_x0000_t32" style="position:absolute;left:3294;top:4940;width:112;height:19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" strokecolor="yellow" strokeweight="2.25pt"/>
                <v:shape id="AutoShape 85" o:spid="_x0000_s1028" type="#_x0000_t32" style="position:absolute;left:3294;top:4940;width:962;height:14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" strokecolor="yellow" strokeweight="2.25pt"/>
                <v:shape id="AutoShape 86" o:spid="_x0000_s1029" type="#_x0000_t32" style="position:absolute;left:2989;top:6878;width:417;height:3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" strokecolor="yellow" strokeweight="2.25pt"/>
                <v:shape id="AutoShape 87" o:spid="_x0000_s1030" type="#_x0000_t32" style="position:absolute;left:4256;top:6168;width:539;height:24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" strokecolor="yellow" strokeweight="2.25pt"/>
                <v:shape id="AutoShape 88" o:spid="_x0000_s1031" type="#_x0000_t32" style="position:absolute;left:2989;top:7192;width:1267;height:11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" strokecolor="yellow" strokeweight="2.25pt"/>
                <v:shape id="AutoShape 89" o:spid="_x0000_s1032" type="#_x0000_t32" style="position:absolute;left:4256;top:6168;width:539;height:114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" strokecolor="yellow" strokeweight="2.25pt"/>
              </v:group>
            </w:pict>
          </mc:Fallback>
        </mc:AlternateContent>
      </w:r>
      <w:r w:rsidR="00597A8A">
        <w:rPr>
          <w:lang w:val="pt-BR" w:eastAsia="pt-BR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6E19B82" wp14:editId="28179DA0">
                <wp:simplePos x="0" y="0"/>
                <wp:positionH relativeFrom="column">
                  <wp:posOffset>2486025</wp:posOffset>
                </wp:positionH>
                <wp:positionV relativeFrom="paragraph">
                  <wp:posOffset>1146175</wp:posOffset>
                </wp:positionV>
                <wp:extent cx="1471930" cy="293569"/>
                <wp:effectExtent l="19050" t="152400" r="33020" b="144780"/>
                <wp:wrapNone/>
                <wp:docPr id="23" name="Caixa de Tex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19263">
                          <a:off x="0" y="0"/>
                          <a:ext cx="1471930" cy="293569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34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8F7F02" w14:textId="77777777" w:rsidR="00597A8A" w:rsidRPr="00597A8A" w:rsidRDefault="00597A8A" w:rsidP="00597A8A">
                            <w:pPr>
                              <w:ind w:left="0" w:firstLine="0"/>
                              <w:rPr>
                                <w:b/>
                                <w:color w:val="FFFF00"/>
                                <w:lang w:val="en-US"/>
                              </w:rPr>
                            </w:pPr>
                            <w:r w:rsidRPr="00597A8A">
                              <w:rPr>
                                <w:b/>
                                <w:color w:val="FFFF00"/>
                                <w:lang w:val="en-US"/>
                              </w:rPr>
                              <w:t>Rua Gentil Moreno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19B82" id="_x0000_t202" coordsize="21600,21600" o:spt="202" path="m,l,21600r21600,l21600,xe">
                <v:stroke joinstyle="miter"/>
                <v:path gradientshapeok="t" o:connecttype="rect"/>
              </v:shapetype>
              <v:shape id="Caixa de Texto 23" o:spid="_x0000_s1026" type="#_x0000_t202" style="position:absolute;left:0;text-align:left;margin-left:195.75pt;margin-top:90.25pt;width:115.9pt;height:23.1pt;rotation:-743546fd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" fillcolor="black [3213]" stroked="f" strokeweight=".5pt">
                <v:fill opacity="22359f"/>
                <v:textbox>
                  <w:txbxContent>
                    <w:p w14:paraId="328F7F02" w14:textId="77777777" w:rsidR="00597A8A" w:rsidRPr="00597A8A" w:rsidRDefault="00597A8A" w:rsidP="00597A8A">
                      <w:pPr>
                        <w:ind w:left="0" w:firstLine="0"/>
                        <w:rPr>
                          <w:b/>
                          <w:color w:val="FFFF00"/>
                          <w:lang w:val="en-US"/>
                        </w:rPr>
                      </w:pPr>
                      <w:r w:rsidRPr="00597A8A">
                        <w:rPr>
                          <w:b/>
                          <w:color w:val="FFFF00"/>
                          <w:lang w:val="en-US"/>
                        </w:rPr>
                        <w:t>Rua Gentil Moreno</w:t>
                      </w:r>
                    </w:p>
                  </w:txbxContent>
                </v:textbox>
              </v:shape>
            </w:pict>
          </mc:Fallback>
        </mc:AlternateContent>
      </w:r>
      <w:r w:rsidR="00C17BBA" w:rsidRPr="00A83AFD">
        <w:rPr>
          <w:lang w:val="pt-BR" w:eastAsia="pt-BR"/>
        </w:rPr>
        <w:drawing>
          <wp:inline distT="0" distB="0" distL="0" distR="0" wp14:anchorId="2D06BCF9" wp14:editId="768C589F">
            <wp:extent cx="5981700" cy="3360420"/>
            <wp:effectExtent l="0" t="0" r="0" b="0"/>
            <wp:docPr id="1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82" t="13457" r="15381" b="16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36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A76D3" w14:textId="77777777" w:rsidR="00C62098" w:rsidRDefault="00C62098" w:rsidP="00C62098"/>
    <w:p w14:paraId="3CDD2D22" w14:textId="77777777" w:rsidR="00490A5A" w:rsidRDefault="00597A8A" w:rsidP="00C62098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130C680" wp14:editId="473BBDFE">
                <wp:simplePos x="0" y="0"/>
                <wp:positionH relativeFrom="column">
                  <wp:posOffset>1722120</wp:posOffset>
                </wp:positionH>
                <wp:positionV relativeFrom="paragraph">
                  <wp:posOffset>90170</wp:posOffset>
                </wp:positionV>
                <wp:extent cx="577215" cy="360945"/>
                <wp:effectExtent l="0" t="0" r="13335" b="20320"/>
                <wp:wrapNone/>
                <wp:docPr id="22" name="Retângu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215" cy="3609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650116" id="Retângulo 22" o:spid="_x0000_s1026" style="position:absolute;margin-left:135.6pt;margin-top:7.1pt;width:45.45pt;height:28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" filled="f" strokecolor="yellow" strokeweight="1pt"/>
            </w:pict>
          </mc:Fallback>
        </mc:AlternateContent>
      </w:r>
    </w:p>
    <w:p w14:paraId="0C1938D6" w14:textId="77777777" w:rsidR="00C62098" w:rsidRDefault="00C62098" w:rsidP="00C62098"/>
    <w:p w14:paraId="3EA62828" w14:textId="77777777" w:rsidR="00597A8A" w:rsidRDefault="00597A8A" w:rsidP="00C62098"/>
    <w:p w14:paraId="075F6C23" w14:textId="77777777" w:rsidR="00C62098" w:rsidRPr="00BE5A7B" w:rsidRDefault="00C62098" w:rsidP="00C62098">
      <w:pPr>
        <w:rPr>
          <w:sz w:val="56"/>
        </w:rPr>
      </w:pPr>
    </w:p>
    <w:p w14:paraId="72C439E0" w14:textId="77777777" w:rsidR="00C62098" w:rsidRDefault="003C3A6E" w:rsidP="00600784">
      <w:pPr>
        <w:pStyle w:val="Figura"/>
      </w:pPr>
      <w:r>
        <w:rPr>
          <w:lang w:val="pt-BR"/>
        </w:rPr>
        <w:t xml:space="preserve">Localização </w:t>
      </w:r>
      <w:r w:rsidR="0055519F">
        <w:rPr>
          <w:lang w:val="pt-BR"/>
        </w:rPr>
        <w:t>da</w:t>
      </w:r>
      <w:r w:rsidR="00F70391">
        <w:rPr>
          <w:lang w:val="pt-BR"/>
        </w:rPr>
        <w:t xml:space="preserve"> </w:t>
      </w:r>
      <w:r w:rsidR="0055519F">
        <w:rPr>
          <w:lang w:val="pt-BR"/>
        </w:rPr>
        <w:t xml:space="preserve">Rua </w:t>
      </w:r>
      <w:r w:rsidR="00F70391">
        <w:rPr>
          <w:lang w:val="pt-BR"/>
        </w:rPr>
        <w:t>Gentil Moreno</w:t>
      </w:r>
      <w:r w:rsidR="0055519F" w:rsidRPr="00600784">
        <w:rPr>
          <w:lang w:val="pt-BR"/>
        </w:rPr>
        <w:t xml:space="preserve"> no </w:t>
      </w:r>
      <w:r w:rsidR="00600784">
        <w:rPr>
          <w:lang w:val="pt-BR"/>
        </w:rPr>
        <w:t>município de</w:t>
      </w:r>
      <w:r w:rsidR="00C62098" w:rsidRPr="00600784">
        <w:rPr>
          <w:lang w:val="pt-BR"/>
        </w:rPr>
        <w:t xml:space="preserve"> </w:t>
      </w:r>
      <w:r w:rsidR="00F70391">
        <w:rPr>
          <w:lang w:val="pt-BR"/>
        </w:rPr>
        <w:t>Sertãozinho</w:t>
      </w:r>
      <w:r w:rsidR="00C62098" w:rsidRPr="00600784">
        <w:rPr>
          <w:lang w:val="pt-BR"/>
        </w:rPr>
        <w:t>, SP.</w:t>
      </w:r>
      <w:r w:rsidR="00C17BBA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F49A88" wp14:editId="17D92FDF">
                <wp:simplePos x="0" y="0"/>
                <wp:positionH relativeFrom="column">
                  <wp:posOffset>1180465</wp:posOffset>
                </wp:positionH>
                <wp:positionV relativeFrom="paragraph">
                  <wp:posOffset>5365115</wp:posOffset>
                </wp:positionV>
                <wp:extent cx="310515" cy="310515"/>
                <wp:effectExtent l="18415" t="16510" r="13970" b="15875"/>
                <wp:wrapNone/>
                <wp:docPr id="12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31051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20000"/>
                          </a:srgbClr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6D3B5D" id="Rectangle 79" o:spid="_x0000_s1026" style="position:absolute;margin-left:92.95pt;margin-top:422.45pt;width:24.45pt;height:24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" fillcolor="yellow" strokecolor="yellow" strokeweight="1.5pt">
                <v:fill opacity="13107f"/>
              </v:rect>
            </w:pict>
          </mc:Fallback>
        </mc:AlternateContent>
      </w:r>
    </w:p>
    <w:p w14:paraId="6CED4B4C" w14:textId="77777777" w:rsidR="00D12801" w:rsidRPr="00FA50E2" w:rsidRDefault="00D12801" w:rsidP="00FA50E2">
      <w:pPr>
        <w:pStyle w:val="Ttulo1"/>
      </w:pPr>
      <w:bookmarkStart w:id="13" w:name="_Toc31209133"/>
      <w:bookmarkStart w:id="14" w:name="_Toc306279755"/>
      <w:bookmarkStart w:id="15" w:name="_Toc339535931"/>
      <w:r w:rsidRPr="00FA50E2">
        <w:lastRenderedPageBreak/>
        <w:t>PROJETOS DE DRENAGEM</w:t>
      </w:r>
      <w:bookmarkEnd w:id="13"/>
    </w:p>
    <w:p w14:paraId="666E8570" w14:textId="77777777" w:rsidR="009B7BC2" w:rsidRPr="00D12801" w:rsidRDefault="00D12801" w:rsidP="00D12801">
      <w:pPr>
        <w:pStyle w:val="Ttulo2"/>
        <w:rPr>
          <w:sz w:val="28"/>
        </w:rPr>
      </w:pPr>
      <w:bookmarkStart w:id="16" w:name="_Toc31209134"/>
      <w:r w:rsidRPr="00D12801">
        <w:rPr>
          <w:sz w:val="28"/>
        </w:rPr>
        <w:t xml:space="preserve">Descrição </w:t>
      </w:r>
      <w:r>
        <w:rPr>
          <w:sz w:val="28"/>
          <w:lang w:val="pt-BR"/>
        </w:rPr>
        <w:t>d</w:t>
      </w:r>
      <w:r w:rsidRPr="00D12801">
        <w:rPr>
          <w:sz w:val="28"/>
        </w:rPr>
        <w:t xml:space="preserve">o Sistema </w:t>
      </w:r>
      <w:r>
        <w:rPr>
          <w:sz w:val="28"/>
          <w:lang w:val="pt-BR"/>
        </w:rPr>
        <w:t>d</w:t>
      </w:r>
      <w:r w:rsidRPr="00D12801">
        <w:rPr>
          <w:sz w:val="28"/>
        </w:rPr>
        <w:t xml:space="preserve">e Drenagem </w:t>
      </w:r>
      <w:r>
        <w:rPr>
          <w:sz w:val="28"/>
          <w:lang w:val="pt-BR"/>
        </w:rPr>
        <w:t>d</w:t>
      </w:r>
      <w:r w:rsidRPr="00D12801">
        <w:rPr>
          <w:sz w:val="28"/>
        </w:rPr>
        <w:t>e Águas Pluviais</w:t>
      </w:r>
      <w:bookmarkEnd w:id="14"/>
      <w:bookmarkEnd w:id="15"/>
      <w:bookmarkEnd w:id="16"/>
    </w:p>
    <w:p w14:paraId="39020A01" w14:textId="77777777" w:rsidR="00D82259" w:rsidRDefault="00DF5322" w:rsidP="00D82259">
      <w:pPr>
        <w:rPr>
          <w:lang w:eastAsia="x-none"/>
        </w:rPr>
      </w:pPr>
      <w:r>
        <w:rPr>
          <w:lang w:eastAsia="x-none"/>
        </w:rPr>
        <w:t xml:space="preserve">De acordo com os levantamentos de campo realizados pela Prefeitura de Sertãozinho, nos quais foi identificada </w:t>
      </w:r>
      <w:r w:rsidR="00D82259">
        <w:rPr>
          <w:lang w:eastAsia="x-none"/>
        </w:rPr>
        <w:t xml:space="preserve">a necessidade de se prover a destinação adequada às águas pluviais escoadas </w:t>
      </w:r>
      <w:r>
        <w:rPr>
          <w:lang w:eastAsia="x-none"/>
        </w:rPr>
        <w:t>na Rua Gentil Moreno</w:t>
      </w:r>
      <w:r w:rsidR="00D82259">
        <w:rPr>
          <w:lang w:eastAsia="x-none"/>
        </w:rPr>
        <w:t>.</w:t>
      </w:r>
    </w:p>
    <w:p w14:paraId="1E46ACEB" w14:textId="77777777" w:rsidR="00D82259" w:rsidRDefault="00D82259" w:rsidP="00D82259">
      <w:pPr>
        <w:rPr>
          <w:lang w:eastAsia="x-none"/>
        </w:rPr>
      </w:pPr>
      <w:r>
        <w:rPr>
          <w:lang w:eastAsia="x-none"/>
        </w:rPr>
        <w:t>No desenvolvimento dos projetos foram consideradas todas as bacias de contribuição, além das estruturas já existentes de forma a tornar o projeto tanto seguro do ponto de vista de drenagem, quanto econômico e ambientalmente correto.</w:t>
      </w:r>
    </w:p>
    <w:p w14:paraId="18648412" w14:textId="77777777" w:rsidR="00600784" w:rsidRDefault="001F2CEE" w:rsidP="009B7BC2">
      <w:pPr>
        <w:tabs>
          <w:tab w:val="left" w:pos="567"/>
          <w:tab w:val="left" w:pos="993"/>
        </w:tabs>
        <w:ind w:left="567"/>
      </w:pPr>
      <w:r>
        <w:t>As ruas que terão seus sistemas de drenagem melhorados têm como saída mais adequada das águas pluviais captadas a Rua Gentil Moreno, que segue desde a região em que t</w:t>
      </w:r>
      <w:r w:rsidR="00BE5A7B">
        <w:t>ê</w:t>
      </w:r>
      <w:r>
        <w:t xml:space="preserve">m sido observados os alagamentos até o Ribeirão do Sul, no </w:t>
      </w:r>
      <w:r w:rsidR="00600784">
        <w:t>qual serão lançadas as á</w:t>
      </w:r>
      <w:r>
        <w:t xml:space="preserve">guas pluviais captadas, junto a sua margem esquerda, após passar por estruturas de dissipação de energia, evitando-se danos ao </w:t>
      </w:r>
      <w:r w:rsidR="00600784">
        <w:t>canal.</w:t>
      </w:r>
    </w:p>
    <w:p w14:paraId="632B7211" w14:textId="77777777" w:rsidR="009167A6" w:rsidRDefault="009167A6" w:rsidP="009B7BC2">
      <w:pPr>
        <w:tabs>
          <w:tab w:val="left" w:pos="567"/>
          <w:tab w:val="left" w:pos="993"/>
        </w:tabs>
        <w:ind w:left="567"/>
      </w:pPr>
      <w:r w:rsidRPr="00DE49E3">
        <w:t xml:space="preserve">A </w:t>
      </w:r>
      <w:r w:rsidRPr="009167A6">
        <w:rPr>
          <w:b/>
        </w:rPr>
        <w:t>rede principal</w:t>
      </w:r>
      <w:r w:rsidRPr="00DE49E3">
        <w:t xml:space="preserve"> será implantada no eixo das ruas, sendo executada em tubos de concreto armado classe </w:t>
      </w:r>
      <w:r>
        <w:t>P</w:t>
      </w:r>
      <w:r w:rsidRPr="00DE49E3">
        <w:t>A-2</w:t>
      </w:r>
      <w:r>
        <w:t xml:space="preserve"> e PA-3 (para os trechos com profundidade acima de 5 metros) </w:t>
      </w:r>
      <w:r w:rsidRPr="00DE49E3">
        <w:t xml:space="preserve"> conforme NBR </w:t>
      </w:r>
      <w:r>
        <w:t>8890</w:t>
      </w:r>
      <w:r w:rsidRPr="00DE49E3">
        <w:t>/</w:t>
      </w:r>
      <w:r>
        <w:t>07</w:t>
      </w:r>
      <w:r w:rsidRPr="00DE49E3">
        <w:t xml:space="preserve">, com diâmetro mínimo de DN </w:t>
      </w:r>
      <w:r>
        <w:t>6</w:t>
      </w:r>
      <w:r w:rsidRPr="00DE49E3">
        <w:t xml:space="preserve">00 mm. </w:t>
      </w:r>
    </w:p>
    <w:p w14:paraId="14C3D39D" w14:textId="77777777" w:rsidR="00832831" w:rsidRDefault="0078164C" w:rsidP="009B7BC2">
      <w:pPr>
        <w:tabs>
          <w:tab w:val="left" w:pos="567"/>
          <w:tab w:val="left" w:pos="993"/>
        </w:tabs>
        <w:ind w:left="567"/>
      </w:pPr>
      <w:r>
        <w:t>A</w:t>
      </w:r>
      <w:r w:rsidR="00832831">
        <w:t xml:space="preserve"> </w:t>
      </w:r>
      <w:r w:rsidR="00832831" w:rsidRPr="00832831">
        <w:rPr>
          <w:b/>
        </w:rPr>
        <w:t>rede secundária</w:t>
      </w:r>
      <w:r w:rsidR="00832831">
        <w:rPr>
          <w:b/>
        </w:rPr>
        <w:t xml:space="preserve">, </w:t>
      </w:r>
      <w:r w:rsidR="00832831">
        <w:t>responsável pela interligação entre os dispositivos de captação e a rede principal</w:t>
      </w:r>
      <w:r>
        <w:t xml:space="preserve"> já existente</w:t>
      </w:r>
      <w:r w:rsidR="00832831">
        <w:t xml:space="preserve">, </w:t>
      </w:r>
      <w:r>
        <w:t xml:space="preserve">deverá ser </w:t>
      </w:r>
      <w:r w:rsidR="00832831" w:rsidRPr="00DE49E3">
        <w:t xml:space="preserve">executada em concreto simples vibrado, diâmetro </w:t>
      </w:r>
      <w:r w:rsidR="00832831">
        <w:t xml:space="preserve">DN </w:t>
      </w:r>
      <w:r w:rsidR="00832831" w:rsidRPr="00DE49E3">
        <w:t>400</w:t>
      </w:r>
      <w:r w:rsidR="00A8529E">
        <w:t xml:space="preserve"> </w:t>
      </w:r>
      <w:r w:rsidR="00832831" w:rsidRPr="00DE49E3">
        <w:t xml:space="preserve">mm, </w:t>
      </w:r>
      <w:r w:rsidR="00832831">
        <w:t>C</w:t>
      </w:r>
      <w:r w:rsidR="00832831" w:rsidRPr="00DE49E3">
        <w:t xml:space="preserve">lasse </w:t>
      </w:r>
      <w:r w:rsidR="00C4681D">
        <w:t>PS-</w:t>
      </w:r>
      <w:r w:rsidR="00832831" w:rsidRPr="00DE49E3">
        <w:t xml:space="preserve">1, conforme </w:t>
      </w:r>
      <w:r w:rsidR="00445735" w:rsidRPr="00DE49E3">
        <w:t xml:space="preserve">NBR </w:t>
      </w:r>
      <w:r w:rsidR="00445735">
        <w:t>8890</w:t>
      </w:r>
      <w:r w:rsidR="00445735" w:rsidRPr="00DE49E3">
        <w:t>/</w:t>
      </w:r>
      <w:r w:rsidR="00445735">
        <w:t xml:space="preserve">07 </w:t>
      </w:r>
      <w:r w:rsidR="00445735" w:rsidRPr="00DE49E3">
        <w:t>ABNT</w:t>
      </w:r>
      <w:r w:rsidR="00832831" w:rsidRPr="00DE49E3">
        <w:t xml:space="preserve">. </w:t>
      </w:r>
    </w:p>
    <w:p w14:paraId="3799F4EB" w14:textId="77777777" w:rsidR="00405A86" w:rsidRDefault="009B7BC2" w:rsidP="009B7BC2">
      <w:pPr>
        <w:tabs>
          <w:tab w:val="left" w:pos="567"/>
          <w:tab w:val="left" w:pos="993"/>
        </w:tabs>
        <w:ind w:left="567"/>
      </w:pPr>
      <w:r w:rsidRPr="00DE49E3">
        <w:t>A declividade mínima p</w:t>
      </w:r>
      <w:r w:rsidR="0052658F">
        <w:t xml:space="preserve">ara a tubulação </w:t>
      </w:r>
      <w:r w:rsidR="00832831">
        <w:t xml:space="preserve">da rede </w:t>
      </w:r>
      <w:r w:rsidRPr="00DE49E3">
        <w:t>secundária</w:t>
      </w:r>
      <w:r w:rsidR="0078164C">
        <w:t xml:space="preserve"> será</w:t>
      </w:r>
      <w:r w:rsidRPr="00DE49E3">
        <w:t xml:space="preserve"> </w:t>
      </w:r>
      <w:r w:rsidR="00832831">
        <w:t>igual a</w:t>
      </w:r>
      <w:r w:rsidRPr="00DE49E3">
        <w:t xml:space="preserve"> 2%, respeitando-se o limite </w:t>
      </w:r>
      <w:r>
        <w:t xml:space="preserve">da velocidade máxima de </w:t>
      </w:r>
      <w:r w:rsidR="00DA089F">
        <w:t>6</w:t>
      </w:r>
      <w:r w:rsidR="00832831">
        <w:t>,0</w:t>
      </w:r>
      <w:r>
        <w:t xml:space="preserve"> m/s. </w:t>
      </w:r>
    </w:p>
    <w:p w14:paraId="2855AEC5" w14:textId="77777777" w:rsidR="009B7BC2" w:rsidRDefault="009B7BC2" w:rsidP="009B7BC2">
      <w:pPr>
        <w:tabs>
          <w:tab w:val="left" w:pos="567"/>
          <w:tab w:val="left" w:pos="993"/>
        </w:tabs>
        <w:ind w:left="567"/>
      </w:pPr>
      <w:r>
        <w:lastRenderedPageBreak/>
        <w:t>Foram seguidos</w:t>
      </w:r>
      <w:r w:rsidR="00832831">
        <w:t xml:space="preserve"> todos</w:t>
      </w:r>
      <w:r>
        <w:t xml:space="preserve"> os parâmetros utilizados</w:t>
      </w:r>
      <w:r w:rsidR="00832831">
        <w:t>/recomendados</w:t>
      </w:r>
      <w:r>
        <w:t xml:space="preserve"> </w:t>
      </w:r>
      <w:r w:rsidR="00D81E9E">
        <w:t>pel</w:t>
      </w:r>
      <w:r w:rsidR="00405A86">
        <w:t xml:space="preserve">o SAEMAS e pela </w:t>
      </w:r>
      <w:r w:rsidR="00D81E9E">
        <w:t xml:space="preserve">Prefeitura Municipal de </w:t>
      </w:r>
      <w:r w:rsidR="009A6229">
        <w:t>Sertãozinho</w:t>
      </w:r>
      <w:r w:rsidRPr="00DE49E3">
        <w:t xml:space="preserve"> </w:t>
      </w:r>
      <w:r>
        <w:t>nos cálculos dessas declividades</w:t>
      </w:r>
      <w:r w:rsidR="00832831">
        <w:t>, velocidades, e capacidades máximas das tubulações e dispositivos acessórios</w:t>
      </w:r>
      <w:r w:rsidRPr="00DE49E3">
        <w:t>.</w:t>
      </w:r>
    </w:p>
    <w:p w14:paraId="7A1E7568" w14:textId="77777777" w:rsidR="009B7BC2" w:rsidRPr="00DE49E3" w:rsidRDefault="009167A6" w:rsidP="009B7BC2">
      <w:pPr>
        <w:tabs>
          <w:tab w:val="left" w:pos="567"/>
          <w:tab w:val="left" w:pos="993"/>
        </w:tabs>
        <w:ind w:left="567"/>
      </w:pPr>
      <w:r>
        <w:t xml:space="preserve">As </w:t>
      </w:r>
      <w:r w:rsidRPr="00DE49E3">
        <w:t xml:space="preserve">Bocas de </w:t>
      </w:r>
      <w:r>
        <w:t>L</w:t>
      </w:r>
      <w:r w:rsidRPr="00DE49E3">
        <w:t>obo</w:t>
      </w:r>
      <w:r>
        <w:t xml:space="preserve"> (BL) foram posicionadas em projeto junto às guias, responsáveis pela </w:t>
      </w:r>
      <w:r w:rsidRPr="00DE49E3">
        <w:t>capta</w:t>
      </w:r>
      <w:r>
        <w:t>ç</w:t>
      </w:r>
      <w:r w:rsidRPr="00DE49E3">
        <w:t>ão</w:t>
      </w:r>
      <w:r>
        <w:t xml:space="preserve"> d</w:t>
      </w:r>
      <w:r w:rsidRPr="00DE49E3">
        <w:t>a água,</w:t>
      </w:r>
      <w:r>
        <w:t xml:space="preserve"> as quais</w:t>
      </w:r>
      <w:r w:rsidRPr="00DE49E3">
        <w:t xml:space="preserve"> ser</w:t>
      </w:r>
      <w:r>
        <w:t xml:space="preserve">ão </w:t>
      </w:r>
      <w:r w:rsidRPr="00DE49E3">
        <w:t>interligada</w:t>
      </w:r>
      <w:r>
        <w:t>s</w:t>
      </w:r>
      <w:r w:rsidRPr="00DE49E3">
        <w:t xml:space="preserve"> </w:t>
      </w:r>
      <w:r>
        <w:t>à</w:t>
      </w:r>
      <w:r w:rsidRPr="00DE49E3">
        <w:t xml:space="preserve"> rede principal através</w:t>
      </w:r>
      <w:r>
        <w:t xml:space="preserve"> da rede secundária</w:t>
      </w:r>
      <w:r w:rsidRPr="00DE49E3">
        <w:t xml:space="preserve">. Os tubos </w:t>
      </w:r>
      <w:r>
        <w:t>terão</w:t>
      </w:r>
      <w:r w:rsidRPr="00DE49E3">
        <w:t xml:space="preserve"> junta rígida de cimento e areia traço 1:3.</w:t>
      </w:r>
      <w:r w:rsidR="009A6229">
        <w:t xml:space="preserve">  </w:t>
      </w:r>
      <w:r w:rsidR="009B7BC2" w:rsidRPr="00DE49E3">
        <w:t>A distânc</w:t>
      </w:r>
      <w:r w:rsidR="0060452C">
        <w:t xml:space="preserve">ia máxima entre PV’s </w:t>
      </w:r>
      <w:r w:rsidR="000E4219">
        <w:t>utilizada foi</w:t>
      </w:r>
      <w:r w:rsidR="0060452C">
        <w:t xml:space="preserve"> de 80</w:t>
      </w:r>
      <w:r w:rsidR="009B7BC2">
        <w:t>,00</w:t>
      </w:r>
      <w:r w:rsidR="009B7BC2" w:rsidRPr="00DE49E3">
        <w:t xml:space="preserve"> metros</w:t>
      </w:r>
      <w:r w:rsidR="00DA089F">
        <w:t xml:space="preserve"> para os trechos projetados, para trechos existentes foram mantidas as distâncias</w:t>
      </w:r>
      <w:r w:rsidR="00DA089F" w:rsidRPr="00DE49E3">
        <w:t>,</w:t>
      </w:r>
      <w:r w:rsidR="009B7BC2" w:rsidRPr="00DE49E3">
        <w:t xml:space="preserve"> em mudança</w:t>
      </w:r>
      <w:r w:rsidR="009B7BC2">
        <w:t>s</w:t>
      </w:r>
      <w:r w:rsidR="009B7BC2" w:rsidRPr="00DE49E3">
        <w:t xml:space="preserve"> de declividade ou direção fo</w:t>
      </w:r>
      <w:r w:rsidR="009B7BC2">
        <w:t xml:space="preserve">ram </w:t>
      </w:r>
      <w:r w:rsidR="009B7BC2" w:rsidRPr="00DE49E3">
        <w:t>projetad</w:t>
      </w:r>
      <w:r w:rsidR="009B7BC2">
        <w:t>as</w:t>
      </w:r>
      <w:r w:rsidR="009B7BC2" w:rsidRPr="00DE49E3">
        <w:t xml:space="preserve"> </w:t>
      </w:r>
      <w:r w:rsidR="000E4219">
        <w:t>C</w:t>
      </w:r>
      <w:r w:rsidR="009B7BC2" w:rsidRPr="00DE49E3">
        <w:t xml:space="preserve">aixas de </w:t>
      </w:r>
      <w:r w:rsidR="000E4219">
        <w:t>P</w:t>
      </w:r>
      <w:r w:rsidR="009B7BC2" w:rsidRPr="00DE49E3">
        <w:t>assagem</w:t>
      </w:r>
      <w:r w:rsidR="000E4219">
        <w:t xml:space="preserve"> (CPs)</w:t>
      </w:r>
      <w:r w:rsidR="009B7BC2" w:rsidRPr="00DE49E3">
        <w:t>.</w:t>
      </w:r>
    </w:p>
    <w:p w14:paraId="7D8B1FAC" w14:textId="77777777" w:rsidR="009B7BC2" w:rsidRDefault="000E4219" w:rsidP="009B7BC2">
      <w:pPr>
        <w:tabs>
          <w:tab w:val="left" w:pos="567"/>
          <w:tab w:val="left" w:pos="993"/>
        </w:tabs>
        <w:ind w:left="567"/>
      </w:pPr>
      <w:r w:rsidRPr="00DE49E3">
        <w:t xml:space="preserve">As </w:t>
      </w:r>
      <w:r>
        <w:t>B</w:t>
      </w:r>
      <w:r w:rsidRPr="00DE49E3">
        <w:t xml:space="preserve">ocas de </w:t>
      </w:r>
      <w:r>
        <w:t>L</w:t>
      </w:r>
      <w:r w:rsidRPr="00DE49E3">
        <w:t xml:space="preserve">obo </w:t>
      </w:r>
      <w:r>
        <w:t xml:space="preserve">(BLs) </w:t>
      </w:r>
      <w:r w:rsidRPr="00DE49E3">
        <w:t>deverão ser feitas em blocos estruturais ou de concreto, de acordo co</w:t>
      </w:r>
      <w:r>
        <w:t>m projeto estrutural específico</w:t>
      </w:r>
      <w:r w:rsidRPr="00DE49E3">
        <w:t>.</w:t>
      </w:r>
      <w:r w:rsidR="009A6229">
        <w:t xml:space="preserve"> </w:t>
      </w:r>
      <w:r w:rsidR="009B7BC2" w:rsidRPr="00DE49E3">
        <w:t>O interior dever</w:t>
      </w:r>
      <w:r w:rsidR="009B7BC2">
        <w:t>á</w:t>
      </w:r>
      <w:r w:rsidR="009B7BC2" w:rsidRPr="00DE49E3">
        <w:t xml:space="preserve"> ser revestido com argamassa de cimento e areia</w:t>
      </w:r>
      <w:r>
        <w:t xml:space="preserve"> traço</w:t>
      </w:r>
      <w:r w:rsidR="009B7BC2" w:rsidRPr="00DE49E3">
        <w:t xml:space="preserve"> 1:3, sobre chapisco</w:t>
      </w:r>
      <w:r>
        <w:t>, d</w:t>
      </w:r>
      <w:r w:rsidR="009B7BC2" w:rsidRPr="00DE49E3">
        <w:t>evendo ser obedecidos o</w:t>
      </w:r>
      <w:r w:rsidR="009B7BC2">
        <w:t>s</w:t>
      </w:r>
      <w:r w:rsidR="009B7BC2" w:rsidRPr="00DE49E3">
        <w:t xml:space="preserve"> padr</w:t>
      </w:r>
      <w:r w:rsidR="009B7BC2">
        <w:t>ões</w:t>
      </w:r>
      <w:r w:rsidR="009B7BC2" w:rsidRPr="00DE49E3">
        <w:t xml:space="preserve"> utilizado</w:t>
      </w:r>
      <w:r w:rsidR="009B7BC2">
        <w:t>s</w:t>
      </w:r>
      <w:r w:rsidR="009B7BC2" w:rsidRPr="00DE49E3">
        <w:t xml:space="preserve"> pel</w:t>
      </w:r>
      <w:r w:rsidR="00D81E9E">
        <w:t xml:space="preserve">a Prefeitura Municipal de </w:t>
      </w:r>
      <w:r w:rsidR="009167A6">
        <w:t>Sertãozinho</w:t>
      </w:r>
      <w:r w:rsidR="00D81E9E">
        <w:t xml:space="preserve"> </w:t>
      </w:r>
      <w:r>
        <w:t xml:space="preserve">para a execução </w:t>
      </w:r>
      <w:r w:rsidR="0078164C">
        <w:t>das</w:t>
      </w:r>
      <w:r w:rsidR="009B7BC2" w:rsidRPr="00DE49E3">
        <w:t xml:space="preserve"> BL</w:t>
      </w:r>
      <w:r>
        <w:t>s</w:t>
      </w:r>
      <w:r w:rsidR="009B7BC2" w:rsidRPr="00DE49E3">
        <w:t>.</w:t>
      </w:r>
    </w:p>
    <w:p w14:paraId="5D4B044A" w14:textId="77777777" w:rsidR="008F7CCC" w:rsidRPr="00DE49E3" w:rsidRDefault="008F7CCC" w:rsidP="009B7BC2">
      <w:pPr>
        <w:tabs>
          <w:tab w:val="left" w:pos="567"/>
          <w:tab w:val="left" w:pos="993"/>
        </w:tabs>
        <w:ind w:left="567"/>
      </w:pPr>
    </w:p>
    <w:p w14:paraId="21F07FFF" w14:textId="77777777" w:rsidR="009B7BC2" w:rsidRPr="002C0D71" w:rsidRDefault="002C0D71" w:rsidP="00CB7692">
      <w:pPr>
        <w:pStyle w:val="Ttulo2"/>
        <w:rPr>
          <w:sz w:val="28"/>
        </w:rPr>
      </w:pPr>
      <w:bookmarkStart w:id="17" w:name="_Toc306279756"/>
      <w:bookmarkStart w:id="18" w:name="_Toc339535932"/>
      <w:bookmarkStart w:id="19" w:name="_Toc31209135"/>
      <w:r w:rsidRPr="002C0D71">
        <w:rPr>
          <w:sz w:val="28"/>
        </w:rPr>
        <w:t xml:space="preserve">Parâmetros </w:t>
      </w:r>
      <w:r>
        <w:rPr>
          <w:sz w:val="28"/>
          <w:lang w:val="pt-BR"/>
        </w:rPr>
        <w:t>p</w:t>
      </w:r>
      <w:r w:rsidRPr="002C0D71">
        <w:rPr>
          <w:sz w:val="28"/>
        </w:rPr>
        <w:t>ara Dimensionamento</w:t>
      </w:r>
      <w:bookmarkEnd w:id="17"/>
      <w:bookmarkEnd w:id="18"/>
      <w:bookmarkEnd w:id="19"/>
    </w:p>
    <w:p w14:paraId="226B2FCE" w14:textId="77777777" w:rsidR="009B7BC2" w:rsidRDefault="009B7BC2" w:rsidP="009B7BC2">
      <w:pPr>
        <w:tabs>
          <w:tab w:val="left" w:pos="567"/>
          <w:tab w:val="left" w:pos="993"/>
        </w:tabs>
        <w:spacing w:after="0"/>
        <w:ind w:left="567"/>
      </w:pPr>
      <w:r w:rsidRPr="00DE49E3">
        <w:t>Foram adotados os seguintes parâmetros</w:t>
      </w:r>
      <w:r>
        <w:t xml:space="preserve"> para o dimensionamento do sistema de drenagem de águas pluviais da</w:t>
      </w:r>
      <w:r w:rsidR="000E4219">
        <w:t>s</w:t>
      </w:r>
      <w:r>
        <w:t xml:space="preserve"> </w:t>
      </w:r>
      <w:r w:rsidR="000E4219">
        <w:t>vias a serem pavimentadas</w:t>
      </w:r>
      <w:r>
        <w:t>:</w:t>
      </w:r>
    </w:p>
    <w:p w14:paraId="0515C755" w14:textId="77777777" w:rsidR="009B7BC2" w:rsidRPr="000E4219" w:rsidRDefault="009B7BC2" w:rsidP="009B7BC2">
      <w:pPr>
        <w:tabs>
          <w:tab w:val="left" w:pos="567"/>
          <w:tab w:val="left" w:pos="993"/>
        </w:tabs>
        <w:spacing w:after="0"/>
        <w:ind w:left="567"/>
        <w:rPr>
          <w:sz w:val="12"/>
        </w:rPr>
      </w:pPr>
    </w:p>
    <w:p w14:paraId="2F8CC506" w14:textId="77777777" w:rsidR="009B7BC2" w:rsidRPr="00DE49E3" w:rsidRDefault="009B7BC2" w:rsidP="009B7BC2">
      <w:pPr>
        <w:numPr>
          <w:ilvl w:val="0"/>
          <w:numId w:val="8"/>
        </w:numPr>
        <w:spacing w:after="240" w:line="240" w:lineRule="auto"/>
      </w:pPr>
      <w:r w:rsidRPr="00DE49E3">
        <w:t>Reco</w:t>
      </w:r>
      <w:r w:rsidR="000A39AA">
        <w:t>brimento mínimo da tubulação = 1,0</w:t>
      </w:r>
      <w:r>
        <w:t xml:space="preserve">0 </w:t>
      </w:r>
      <w:r w:rsidRPr="00DE49E3">
        <w:t>m;</w:t>
      </w:r>
    </w:p>
    <w:p w14:paraId="466F330C" w14:textId="77777777" w:rsidR="009B7BC2" w:rsidRPr="00DE49E3" w:rsidRDefault="009B7BC2" w:rsidP="009B7BC2">
      <w:pPr>
        <w:numPr>
          <w:ilvl w:val="0"/>
          <w:numId w:val="8"/>
        </w:numPr>
        <w:spacing w:after="240" w:line="240" w:lineRule="auto"/>
      </w:pPr>
      <w:r w:rsidRPr="00DE49E3">
        <w:t>Velocidade máxima admissível</w:t>
      </w:r>
      <w:r>
        <w:t xml:space="preserve"> </w:t>
      </w:r>
      <w:r w:rsidR="00D81E9E">
        <w:t xml:space="preserve">= </w:t>
      </w:r>
      <w:r w:rsidR="00DA089F">
        <w:t>6</w:t>
      </w:r>
      <w:r>
        <w:t xml:space="preserve">,0 </w:t>
      </w:r>
      <w:r w:rsidRPr="00DE49E3">
        <w:t>m/s;</w:t>
      </w:r>
    </w:p>
    <w:p w14:paraId="33063238" w14:textId="77777777" w:rsidR="009B7BC2" w:rsidRPr="00DE49E3" w:rsidRDefault="009B7BC2" w:rsidP="009B7BC2">
      <w:pPr>
        <w:numPr>
          <w:ilvl w:val="0"/>
          <w:numId w:val="8"/>
        </w:numPr>
        <w:spacing w:after="240" w:line="240" w:lineRule="auto"/>
      </w:pPr>
      <w:r w:rsidRPr="00DE49E3">
        <w:t>Ocupação máxima do tubo</w:t>
      </w:r>
      <w:r>
        <w:t xml:space="preserve"> </w:t>
      </w:r>
      <w:r w:rsidR="00B07933">
        <w:t>= 75% da</w:t>
      </w:r>
      <w:r w:rsidRPr="00DE49E3">
        <w:t xml:space="preserve"> seção;</w:t>
      </w:r>
      <w:r w:rsidR="00DA089F">
        <w:t xml:space="preserve"> </w:t>
      </w:r>
    </w:p>
    <w:p w14:paraId="0FC1668A" w14:textId="77777777" w:rsidR="00634EA8" w:rsidRDefault="00634EA8" w:rsidP="00634EA8">
      <w:pPr>
        <w:numPr>
          <w:ilvl w:val="0"/>
          <w:numId w:val="8"/>
        </w:numPr>
        <w:spacing w:after="240" w:line="240" w:lineRule="auto"/>
      </w:pPr>
      <w:r>
        <w:lastRenderedPageBreak/>
        <w:t>Declividade mínima da tubulação</w:t>
      </w:r>
      <w:r w:rsidRPr="00DE49E3">
        <w:t xml:space="preserve"> </w:t>
      </w:r>
      <w:r>
        <w:t>principal: 0,29</w:t>
      </w:r>
      <w:r w:rsidRPr="00DE49E3">
        <w:t>%</w:t>
      </w:r>
      <w:r>
        <w:t>;</w:t>
      </w:r>
      <w:r w:rsidRPr="00DE49E3">
        <w:t xml:space="preserve"> </w:t>
      </w:r>
    </w:p>
    <w:p w14:paraId="09876798" w14:textId="77777777" w:rsidR="00634EA8" w:rsidRDefault="00634EA8" w:rsidP="00634EA8">
      <w:pPr>
        <w:numPr>
          <w:ilvl w:val="0"/>
          <w:numId w:val="8"/>
        </w:numPr>
        <w:spacing w:after="240" w:line="240" w:lineRule="auto"/>
      </w:pPr>
      <w:r>
        <w:t>Declividade mínima da tubulação</w:t>
      </w:r>
      <w:r w:rsidRPr="00DE49E3">
        <w:t xml:space="preserve"> secundária</w:t>
      </w:r>
      <w:r>
        <w:t>: 2</w:t>
      </w:r>
      <w:r w:rsidRPr="00DE49E3">
        <w:t>%</w:t>
      </w:r>
      <w:r>
        <w:t>;</w:t>
      </w:r>
      <w:r w:rsidRPr="00DE49E3">
        <w:t xml:space="preserve"> </w:t>
      </w:r>
    </w:p>
    <w:p w14:paraId="2A9DF32F" w14:textId="77777777" w:rsidR="009B7BC2" w:rsidRDefault="009B7BC2" w:rsidP="009B7BC2">
      <w:pPr>
        <w:numPr>
          <w:ilvl w:val="0"/>
          <w:numId w:val="8"/>
        </w:numPr>
        <w:spacing w:after="240" w:line="240" w:lineRule="auto"/>
      </w:pPr>
      <w:r w:rsidRPr="00DE49E3">
        <w:t>Diâmetro</w:t>
      </w:r>
      <w:r>
        <w:t xml:space="preserve"> mínimo da tubulação secundária: </w:t>
      </w:r>
      <w:r w:rsidRPr="00DE49E3">
        <w:t>400</w:t>
      </w:r>
      <w:r>
        <w:t xml:space="preserve"> </w:t>
      </w:r>
      <w:r w:rsidRPr="00DE49E3">
        <w:t>mm</w:t>
      </w:r>
    </w:p>
    <w:p w14:paraId="08871810" w14:textId="77777777" w:rsidR="009B7BC2" w:rsidRDefault="009B7BC2" w:rsidP="009B7BC2">
      <w:pPr>
        <w:numPr>
          <w:ilvl w:val="0"/>
          <w:numId w:val="8"/>
        </w:numPr>
        <w:spacing w:after="240" w:line="240" w:lineRule="auto"/>
      </w:pPr>
      <w:r w:rsidRPr="00DE49E3">
        <w:t>Bacias até 100</w:t>
      </w:r>
      <w:r>
        <w:t xml:space="preserve"> </w:t>
      </w:r>
      <w:r w:rsidRPr="00DE49E3">
        <w:t>ha: dimensionamento pelo Método Racional:</w:t>
      </w:r>
    </w:p>
    <w:p w14:paraId="41B2C3F4" w14:textId="77777777" w:rsidR="0047165D" w:rsidRDefault="0047165D" w:rsidP="007C231A">
      <w:pPr>
        <w:spacing w:after="120" w:line="240" w:lineRule="auto"/>
        <w:ind w:left="567" w:firstLine="0"/>
        <w:jc w:val="center"/>
      </w:pPr>
    </w:p>
    <w:p w14:paraId="02142C94" w14:textId="77777777" w:rsidR="009B7BC2" w:rsidRDefault="007C231A" w:rsidP="0047165D">
      <w:pPr>
        <w:spacing w:after="120" w:line="240" w:lineRule="auto"/>
        <w:ind w:left="3052" w:firstLine="488"/>
      </w:pPr>
      <w:r w:rsidRPr="00B256E8">
        <w:rPr>
          <w:position w:val="-10"/>
        </w:rPr>
        <w:object w:dxaOrig="1140" w:dyaOrig="320" w14:anchorId="068242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25pt;height:27.75pt" o:ole="">
            <v:imagedata r:id="rId10" o:title=""/>
          </v:shape>
          <o:OLEObject Type="Embed" ProgID="Equation.3" ShapeID="_x0000_i1025" DrawAspect="Content" ObjectID="_1642489112" r:id="rId11"/>
        </w:object>
      </w:r>
    </w:p>
    <w:p w14:paraId="5AFEE170" w14:textId="77777777" w:rsidR="007C231A" w:rsidRDefault="007C231A" w:rsidP="007C231A">
      <w:pPr>
        <w:spacing w:after="120" w:line="240" w:lineRule="auto"/>
        <w:ind w:left="567" w:firstLine="0"/>
        <w:jc w:val="center"/>
      </w:pPr>
    </w:p>
    <w:p w14:paraId="7F1B5DF4" w14:textId="77777777" w:rsidR="009A6229" w:rsidRDefault="009A6229" w:rsidP="007C231A">
      <w:pPr>
        <w:tabs>
          <w:tab w:val="left" w:pos="567"/>
          <w:tab w:val="left" w:pos="993"/>
        </w:tabs>
        <w:spacing w:after="120" w:line="240" w:lineRule="auto"/>
        <w:ind w:left="567"/>
      </w:pPr>
    </w:p>
    <w:p w14:paraId="57F0496F" w14:textId="77777777" w:rsidR="009B7BC2" w:rsidRPr="00DE49E3" w:rsidRDefault="002132F4" w:rsidP="007C231A">
      <w:pPr>
        <w:tabs>
          <w:tab w:val="left" w:pos="567"/>
          <w:tab w:val="left" w:pos="993"/>
        </w:tabs>
        <w:spacing w:after="120" w:line="240" w:lineRule="auto"/>
        <w:ind w:left="567"/>
      </w:pPr>
      <w:r>
        <w:t>Em que</w:t>
      </w:r>
      <w:r w:rsidR="009B7BC2" w:rsidRPr="000E4219">
        <w:t>:</w:t>
      </w:r>
      <w:r w:rsidR="007C231A">
        <w:t xml:space="preserve"> </w:t>
      </w:r>
      <w:r w:rsidR="009B7BC2" w:rsidRPr="00DE49E3">
        <w:t>Q</w:t>
      </w:r>
      <w:r w:rsidR="000E4219">
        <w:t xml:space="preserve"> </w:t>
      </w:r>
      <w:r w:rsidR="009B7BC2" w:rsidRPr="00DE49E3">
        <w:t>= vazão de dimensionamento</w:t>
      </w:r>
    </w:p>
    <w:p w14:paraId="383E0177" w14:textId="77777777" w:rsidR="009B7BC2" w:rsidRPr="00DE49E3" w:rsidRDefault="000E4219" w:rsidP="007C231A">
      <w:pPr>
        <w:tabs>
          <w:tab w:val="left" w:pos="567"/>
          <w:tab w:val="left" w:pos="993"/>
        </w:tabs>
        <w:spacing w:after="120" w:line="240" w:lineRule="auto"/>
        <w:ind w:left="567" w:firstLine="1799"/>
      </w:pPr>
      <w:r>
        <w:t xml:space="preserve">s </w:t>
      </w:r>
      <w:r w:rsidR="009B7BC2" w:rsidRPr="00DE49E3">
        <w:t>= área da bacia captada</w:t>
      </w:r>
    </w:p>
    <w:p w14:paraId="3DCAF96A" w14:textId="77777777" w:rsidR="009B7BC2" w:rsidRPr="00DE49E3" w:rsidRDefault="000E4219" w:rsidP="007C231A">
      <w:pPr>
        <w:tabs>
          <w:tab w:val="left" w:pos="567"/>
          <w:tab w:val="left" w:pos="993"/>
        </w:tabs>
        <w:spacing w:after="120" w:line="240" w:lineRule="auto"/>
        <w:ind w:left="567" w:firstLine="1799"/>
      </w:pPr>
      <w:r w:rsidRPr="007C231A">
        <w:t xml:space="preserve">i </w:t>
      </w:r>
      <w:r w:rsidR="009B7BC2" w:rsidRPr="00DE49E3">
        <w:t>= índice de precipitação</w:t>
      </w:r>
    </w:p>
    <w:p w14:paraId="2ECF206A" w14:textId="77777777" w:rsidR="009B7BC2" w:rsidRDefault="000E4219" w:rsidP="007C231A">
      <w:pPr>
        <w:tabs>
          <w:tab w:val="left" w:pos="567"/>
          <w:tab w:val="left" w:pos="993"/>
        </w:tabs>
        <w:spacing w:after="120" w:line="240" w:lineRule="auto"/>
        <w:ind w:left="567" w:firstLine="1799"/>
      </w:pPr>
      <w:r>
        <w:t xml:space="preserve">c </w:t>
      </w:r>
      <w:r w:rsidR="009B7BC2" w:rsidRPr="00DE49E3">
        <w:t>= coeficiente de deflúvio</w:t>
      </w:r>
    </w:p>
    <w:p w14:paraId="5B1B523B" w14:textId="77777777" w:rsidR="009A6229" w:rsidRDefault="009A6229" w:rsidP="00CE74A3">
      <w:pPr>
        <w:tabs>
          <w:tab w:val="left" w:pos="567"/>
          <w:tab w:val="left" w:pos="993"/>
        </w:tabs>
        <w:spacing w:after="120"/>
        <w:ind w:left="567"/>
      </w:pPr>
    </w:p>
    <w:p w14:paraId="422E8577" w14:textId="77777777" w:rsidR="00CE74A3" w:rsidRDefault="00CE74A3" w:rsidP="00CE74A3">
      <w:pPr>
        <w:tabs>
          <w:tab w:val="left" w:pos="567"/>
          <w:tab w:val="left" w:pos="993"/>
        </w:tabs>
        <w:spacing w:after="120"/>
        <w:ind w:left="567"/>
      </w:pPr>
      <w:r w:rsidRPr="008C4084">
        <w:t xml:space="preserve">Para cálculo da precipitação intensa para a </w:t>
      </w:r>
      <w:r>
        <w:t>chuva</w:t>
      </w:r>
      <w:r w:rsidRPr="008C4084">
        <w:t xml:space="preserve"> crítica foi utilizada a equação da chuva para a cidade de Serrana (SP), </w:t>
      </w:r>
      <w:r>
        <w:t xml:space="preserve">cuja formulação é a </w:t>
      </w:r>
      <w:r w:rsidRPr="008C4084">
        <w:t xml:space="preserve">mais próxima ao local, </w:t>
      </w:r>
      <w:r>
        <w:t xml:space="preserve">dentre as </w:t>
      </w:r>
      <w:r w:rsidRPr="008C4084">
        <w:t>proposta</w:t>
      </w:r>
      <w:r>
        <w:t>s</w:t>
      </w:r>
      <w:r w:rsidRPr="008C4084">
        <w:t xml:space="preserve"> por Magni &amp; Martinez Jr. (DAEE/USP-1999), </w:t>
      </w:r>
    </w:p>
    <w:p w14:paraId="0DC2EC84" w14:textId="77777777" w:rsidR="00CE74A3" w:rsidRDefault="00CE74A3" w:rsidP="00CE74A3">
      <w:pPr>
        <w:tabs>
          <w:tab w:val="left" w:pos="567"/>
          <w:tab w:val="left" w:pos="993"/>
        </w:tabs>
        <w:spacing w:after="120"/>
        <w:ind w:left="567" w:hanging="27"/>
      </w:pPr>
      <w:r>
        <w:t xml:space="preserve">Essa equação é </w:t>
      </w:r>
      <w:r w:rsidRPr="008C4084">
        <w:t>dada pela expressão:</w:t>
      </w:r>
    </w:p>
    <w:p w14:paraId="09F845F8" w14:textId="77777777" w:rsidR="00CE74A3" w:rsidRPr="00C905CA" w:rsidRDefault="00CE74A3" w:rsidP="00CE74A3">
      <w:pPr>
        <w:spacing w:after="120"/>
        <w:ind w:firstLine="19"/>
        <w:jc w:val="center"/>
        <w:rPr>
          <w:rFonts w:ascii="Century Gothic" w:hAnsi="Century Gothic"/>
          <w:b/>
          <w:bCs/>
          <w:snapToGrid w:val="0"/>
          <w:szCs w:val="24"/>
        </w:rPr>
      </w:pPr>
      <w:r w:rsidRPr="00C905CA">
        <w:rPr>
          <w:rFonts w:ascii="Century Gothic" w:hAnsi="Century Gothic"/>
          <w:b/>
          <w:bCs/>
          <w:snapToGrid w:val="0"/>
          <w:szCs w:val="24"/>
        </w:rPr>
        <w:t>I = 39,8213(t+25)</w:t>
      </w:r>
      <w:r w:rsidRPr="00C905CA">
        <w:rPr>
          <w:rFonts w:ascii="Century Gothic" w:hAnsi="Century Gothic"/>
          <w:b/>
          <w:bCs/>
          <w:snapToGrid w:val="0"/>
          <w:szCs w:val="24"/>
          <w:vertAlign w:val="superscript"/>
        </w:rPr>
        <w:t>-0,8987</w:t>
      </w:r>
      <w:r w:rsidRPr="00C905CA">
        <w:rPr>
          <w:rFonts w:ascii="Century Gothic" w:hAnsi="Century Gothic"/>
          <w:b/>
          <w:bCs/>
          <w:snapToGrid w:val="0"/>
          <w:szCs w:val="24"/>
        </w:rPr>
        <w:t xml:space="preserve"> + 9,1245(t+15)</w:t>
      </w:r>
      <w:r w:rsidRPr="00C905CA">
        <w:rPr>
          <w:rFonts w:ascii="Century Gothic" w:hAnsi="Century Gothic"/>
          <w:b/>
          <w:bCs/>
          <w:snapToGrid w:val="0"/>
          <w:szCs w:val="24"/>
          <w:vertAlign w:val="superscript"/>
        </w:rPr>
        <w:t xml:space="preserve">-0,8658 </w:t>
      </w:r>
      <w:r w:rsidRPr="00C905CA">
        <w:rPr>
          <w:rFonts w:ascii="Century Gothic" w:hAnsi="Century Gothic"/>
          <w:b/>
          <w:bCs/>
          <w:snapToGrid w:val="0"/>
          <w:szCs w:val="24"/>
        </w:rPr>
        <w:t>[-0,4786-0,9085 ln ln(T/T-1)]</w:t>
      </w:r>
    </w:p>
    <w:p w14:paraId="14A0EF8C" w14:textId="77777777" w:rsidR="00CE74A3" w:rsidRPr="00C905CA" w:rsidRDefault="00CE74A3" w:rsidP="00CE74A3">
      <w:pPr>
        <w:spacing w:after="120"/>
        <w:jc w:val="right"/>
        <w:rPr>
          <w:rFonts w:ascii="Century Gothic" w:hAnsi="Century Gothic"/>
          <w:bCs/>
          <w:snapToGrid w:val="0"/>
          <w:sz w:val="22"/>
          <w:szCs w:val="24"/>
        </w:rPr>
      </w:pPr>
      <w:r w:rsidRPr="00C905CA">
        <w:rPr>
          <w:rFonts w:ascii="Century Gothic" w:hAnsi="Century Gothic"/>
          <w:bCs/>
          <w:snapToGrid w:val="0"/>
          <w:sz w:val="22"/>
          <w:szCs w:val="24"/>
        </w:rPr>
        <w:t>para 10 ≤ t ≤ 1440</w:t>
      </w:r>
    </w:p>
    <w:p w14:paraId="7D128707" w14:textId="77777777" w:rsidR="00CE74A3" w:rsidRPr="00DE49E3" w:rsidRDefault="00CE74A3" w:rsidP="009167A6">
      <w:pPr>
        <w:tabs>
          <w:tab w:val="left" w:pos="567"/>
          <w:tab w:val="left" w:pos="993"/>
        </w:tabs>
        <w:spacing w:after="120"/>
        <w:ind w:left="0" w:firstLine="810"/>
      </w:pPr>
      <w:r w:rsidRPr="009167A6">
        <w:t xml:space="preserve">T </w:t>
      </w:r>
      <w:r w:rsidRPr="00DE49E3">
        <w:t>= pe</w:t>
      </w:r>
      <w:r>
        <w:t>ríodo de retorno, adotado =</w:t>
      </w:r>
      <w:r w:rsidRPr="00DE49E3">
        <w:t xml:space="preserve"> </w:t>
      </w:r>
      <w:r w:rsidRPr="00351704">
        <w:rPr>
          <w:b/>
        </w:rPr>
        <w:t>10</w:t>
      </w:r>
      <w:r w:rsidRPr="0000659D">
        <w:rPr>
          <w:b/>
        </w:rPr>
        <w:t xml:space="preserve"> anos</w:t>
      </w:r>
      <w:r w:rsidRPr="00DE49E3">
        <w:t>.</w:t>
      </w:r>
    </w:p>
    <w:p w14:paraId="4AD30816" w14:textId="77777777" w:rsidR="00CE74A3" w:rsidRDefault="00CE74A3" w:rsidP="00CE74A3">
      <w:pPr>
        <w:tabs>
          <w:tab w:val="left" w:pos="993"/>
        </w:tabs>
        <w:spacing w:after="120"/>
        <w:ind w:left="1418" w:hanging="573"/>
      </w:pPr>
      <w:r w:rsidRPr="00DE2CA8">
        <w:rPr>
          <w:i/>
        </w:rPr>
        <w:t>t</w:t>
      </w:r>
      <w:r w:rsidRPr="009167A6">
        <w:rPr>
          <w:i/>
          <w:vertAlign w:val="subscript"/>
        </w:rPr>
        <w:t>c</w:t>
      </w:r>
      <w:r w:rsidRPr="00DE49E3">
        <w:t xml:space="preserve"> = t</w:t>
      </w:r>
      <w:r>
        <w:t xml:space="preserve">empo de concentração, adotado </w:t>
      </w:r>
      <w:r w:rsidRPr="0000659D">
        <w:rPr>
          <w:b/>
        </w:rPr>
        <w:t>10 minutos</w:t>
      </w:r>
      <w:r>
        <w:t xml:space="preserve"> </w:t>
      </w:r>
      <w:r w:rsidRPr="00DE49E3">
        <w:t>(igual à duração da chuva de máxima intensidade)</w:t>
      </w:r>
    </w:p>
    <w:p w14:paraId="1CEA073D" w14:textId="77777777" w:rsidR="008F7CCC" w:rsidRDefault="008F7CCC" w:rsidP="00CE74A3">
      <w:pPr>
        <w:tabs>
          <w:tab w:val="left" w:pos="993"/>
        </w:tabs>
        <w:spacing w:after="120"/>
        <w:ind w:left="1418" w:hanging="573"/>
      </w:pPr>
    </w:p>
    <w:p w14:paraId="5924816E" w14:textId="77777777" w:rsidR="00CE74A3" w:rsidRPr="009167A6" w:rsidRDefault="009167A6" w:rsidP="009167A6">
      <w:pPr>
        <w:tabs>
          <w:tab w:val="left" w:pos="567"/>
          <w:tab w:val="left" w:pos="993"/>
        </w:tabs>
        <w:spacing w:after="120"/>
        <w:ind w:left="0" w:firstLine="0"/>
      </w:pPr>
      <w:r>
        <w:lastRenderedPageBreak/>
        <w:tab/>
      </w:r>
      <w:r w:rsidRPr="009167A6">
        <w:t>tem-se</w:t>
      </w:r>
      <w:r w:rsidR="00CE74A3" w:rsidRPr="009167A6">
        <w:t xml:space="preserve"> então:</w:t>
      </w:r>
    </w:p>
    <w:p w14:paraId="688643BB" w14:textId="77777777" w:rsidR="00CE74A3" w:rsidRPr="00DE49E3" w:rsidRDefault="00CE74A3" w:rsidP="00CE74A3">
      <w:pPr>
        <w:tabs>
          <w:tab w:val="left" w:pos="567"/>
          <w:tab w:val="left" w:pos="993"/>
        </w:tabs>
        <w:spacing w:after="120"/>
        <w:ind w:left="567"/>
      </w:pPr>
      <w:r>
        <w:rPr>
          <w:b/>
        </w:rPr>
        <w:t>i = 150</w:t>
      </w:r>
      <w:r w:rsidRPr="0094182E">
        <w:rPr>
          <w:b/>
        </w:rPr>
        <w:t>,</w:t>
      </w:r>
      <w:r>
        <w:rPr>
          <w:b/>
        </w:rPr>
        <w:t>70</w:t>
      </w:r>
      <w:r w:rsidRPr="0094182E">
        <w:rPr>
          <w:b/>
        </w:rPr>
        <w:t xml:space="preserve"> mm/h</w:t>
      </w:r>
      <w:r w:rsidRPr="00E60A23">
        <w:t xml:space="preserve"> ou </w:t>
      </w:r>
      <w:r>
        <w:rPr>
          <w:b/>
        </w:rPr>
        <w:t>i = 0,0419 l/s*m²</w:t>
      </w:r>
    </w:p>
    <w:p w14:paraId="01E156EC" w14:textId="77777777" w:rsidR="00D81E9E" w:rsidRPr="00CE74A3" w:rsidRDefault="00D81E9E" w:rsidP="00D81E9E">
      <w:pPr>
        <w:tabs>
          <w:tab w:val="left" w:pos="567"/>
          <w:tab w:val="left" w:pos="993"/>
        </w:tabs>
        <w:ind w:left="567"/>
        <w:rPr>
          <w:sz w:val="4"/>
        </w:rPr>
      </w:pPr>
    </w:p>
    <w:p w14:paraId="3CD0441F" w14:textId="77777777" w:rsidR="000E4219" w:rsidRDefault="009B7BC2" w:rsidP="000E4219">
      <w:pPr>
        <w:tabs>
          <w:tab w:val="left" w:pos="993"/>
        </w:tabs>
        <w:ind w:left="4648" w:hanging="3236"/>
      </w:pPr>
      <w:r w:rsidRPr="00DE49E3">
        <w:t xml:space="preserve">Coeficiente </w:t>
      </w:r>
      <w:r w:rsidRPr="00DE49E3">
        <w:rPr>
          <w:b/>
        </w:rPr>
        <w:t>C</w:t>
      </w:r>
      <w:r w:rsidRPr="00DE49E3">
        <w:t xml:space="preserve"> utilizado = </w:t>
      </w:r>
      <w:r w:rsidRPr="00DE49E3">
        <w:rPr>
          <w:b/>
        </w:rPr>
        <w:t>0,</w:t>
      </w:r>
      <w:r w:rsidR="00D81E9E">
        <w:rPr>
          <w:b/>
        </w:rPr>
        <w:t>80</w:t>
      </w:r>
      <w:r w:rsidR="000E4219">
        <w:rPr>
          <w:b/>
        </w:rPr>
        <w:t xml:space="preserve">  </w:t>
      </w:r>
      <w:r w:rsidR="000E4219" w:rsidRPr="000E4219">
        <w:t xml:space="preserve">(considerou-se a urbanização </w:t>
      </w:r>
      <w:r w:rsidR="00634EA8">
        <w:t>consolidada</w:t>
      </w:r>
      <w:r w:rsidR="000E4219" w:rsidRPr="000E4219">
        <w:t xml:space="preserve"> de toda a área de contribuição nas  bacias das vias pavimentadas)</w:t>
      </w:r>
    </w:p>
    <w:p w14:paraId="1CD22F6F" w14:textId="77777777" w:rsidR="00600784" w:rsidRPr="00CE74A3" w:rsidRDefault="00600784" w:rsidP="009B7BC2">
      <w:pPr>
        <w:tabs>
          <w:tab w:val="left" w:pos="567"/>
          <w:tab w:val="left" w:pos="993"/>
        </w:tabs>
        <w:ind w:left="567"/>
        <w:rPr>
          <w:sz w:val="2"/>
          <w:szCs w:val="12"/>
        </w:rPr>
      </w:pPr>
    </w:p>
    <w:p w14:paraId="46727B75" w14:textId="77777777" w:rsidR="009B7BC2" w:rsidRPr="00DE49E3" w:rsidRDefault="009B7BC2" w:rsidP="009B7BC2">
      <w:pPr>
        <w:tabs>
          <w:tab w:val="left" w:pos="567"/>
          <w:tab w:val="left" w:pos="993"/>
        </w:tabs>
        <w:ind w:left="567"/>
      </w:pPr>
      <w:r w:rsidRPr="00DE49E3">
        <w:t>Para o dimensionamento das galerias foi utilizada a equação de Manning:</w:t>
      </w:r>
    </w:p>
    <w:p w14:paraId="30F711F2" w14:textId="77777777" w:rsidR="009B7BC2" w:rsidRPr="00DE49E3" w:rsidRDefault="0047165D" w:rsidP="00CE74A3">
      <w:pPr>
        <w:tabs>
          <w:tab w:val="left" w:pos="567"/>
          <w:tab w:val="left" w:pos="993"/>
        </w:tabs>
        <w:spacing w:after="0"/>
        <w:ind w:left="562" w:firstLine="850"/>
      </w:pPr>
      <w:r>
        <w:tab/>
      </w:r>
      <w:r>
        <w:tab/>
      </w:r>
      <w:r>
        <w:tab/>
      </w:r>
      <w:r w:rsidR="007C231A" w:rsidRPr="00DE49E3">
        <w:rPr>
          <w:position w:val="-24"/>
        </w:rPr>
        <w:object w:dxaOrig="1860" w:dyaOrig="660" w14:anchorId="4E415EBD">
          <v:shape id="_x0000_i1026" type="#_x0000_t75" style="width:2in;height:51pt" o:ole="">
            <v:imagedata r:id="rId12" o:title=""/>
          </v:shape>
          <o:OLEObject Type="Embed" ProgID="Equation.3" ShapeID="_x0000_i1026" DrawAspect="Content" ObjectID="_1642489113" r:id="rId13"/>
        </w:object>
      </w:r>
    </w:p>
    <w:p w14:paraId="11782D9C" w14:textId="77777777" w:rsidR="009B7BC2" w:rsidRPr="00DE49E3" w:rsidRDefault="002132F4" w:rsidP="007C231A">
      <w:pPr>
        <w:tabs>
          <w:tab w:val="left" w:pos="567"/>
          <w:tab w:val="left" w:pos="993"/>
        </w:tabs>
        <w:spacing w:after="120" w:line="240" w:lineRule="auto"/>
        <w:ind w:left="567"/>
      </w:pPr>
      <w:r w:rsidRPr="002132F4">
        <w:t>Em que</w:t>
      </w:r>
      <w:r w:rsidR="009B7BC2" w:rsidRPr="002132F4">
        <w:t>:</w:t>
      </w:r>
      <w:r w:rsidR="007C231A">
        <w:t xml:space="preserve">  </w:t>
      </w:r>
      <w:r w:rsidR="009B7BC2" w:rsidRPr="00DE49E3">
        <w:t>Rh = raio hidráulico;</w:t>
      </w:r>
    </w:p>
    <w:p w14:paraId="4A7A7218" w14:textId="77777777" w:rsidR="009B7BC2" w:rsidRPr="00DE49E3" w:rsidRDefault="009B7BC2" w:rsidP="007C231A">
      <w:pPr>
        <w:tabs>
          <w:tab w:val="left" w:pos="567"/>
          <w:tab w:val="left" w:pos="993"/>
        </w:tabs>
        <w:spacing w:after="120" w:line="240" w:lineRule="auto"/>
        <w:ind w:firstLine="1979"/>
      </w:pPr>
      <w:r w:rsidRPr="00DE49E3">
        <w:t>S = área molhada;</w:t>
      </w:r>
    </w:p>
    <w:p w14:paraId="5677D3F1" w14:textId="77777777" w:rsidR="009B7BC2" w:rsidRPr="00DE49E3" w:rsidRDefault="009B7BC2" w:rsidP="007C231A">
      <w:pPr>
        <w:spacing w:after="120" w:line="240" w:lineRule="auto"/>
        <w:ind w:firstLine="1979"/>
      </w:pPr>
      <w:r w:rsidRPr="00DE49E3">
        <w:t>i = declividade;</w:t>
      </w:r>
    </w:p>
    <w:p w14:paraId="4E0A9A7E" w14:textId="77777777" w:rsidR="009B7BC2" w:rsidRDefault="009B7BC2" w:rsidP="007C231A">
      <w:pPr>
        <w:spacing w:after="120" w:line="240" w:lineRule="auto"/>
        <w:ind w:firstLine="1979"/>
      </w:pPr>
      <w:r w:rsidRPr="00DE49E3">
        <w:t>n = 0, 015 (coeficiente de rugosidade de Manning)</w:t>
      </w:r>
    </w:p>
    <w:p w14:paraId="07D5BABB" w14:textId="77777777" w:rsidR="007C231A" w:rsidRPr="00CE74A3" w:rsidRDefault="007C231A" w:rsidP="007C231A">
      <w:pPr>
        <w:spacing w:after="120" w:line="240" w:lineRule="auto"/>
        <w:ind w:firstLine="1276"/>
        <w:rPr>
          <w:sz w:val="6"/>
        </w:rPr>
      </w:pPr>
    </w:p>
    <w:p w14:paraId="2D693B14" w14:textId="77777777" w:rsidR="009B7BC2" w:rsidRDefault="00DC0747" w:rsidP="009B7BC2">
      <w:pPr>
        <w:tabs>
          <w:tab w:val="left" w:pos="567"/>
          <w:tab w:val="left" w:pos="993"/>
        </w:tabs>
        <w:ind w:left="567"/>
      </w:pPr>
      <w:r w:rsidRPr="00DC0747">
        <w:t xml:space="preserve">As planilhas de cálculo a seguir apresentam os cálculos detalhados de todos os trechos da rede de galerias projetadas para </w:t>
      </w:r>
      <w:r w:rsidR="009167A6">
        <w:t>a Rua Gentil Moreno.</w:t>
      </w:r>
    </w:p>
    <w:p w14:paraId="390C2903" w14:textId="77777777" w:rsidR="005F7E0B" w:rsidRDefault="005F7E0B" w:rsidP="009B7BC2">
      <w:pPr>
        <w:tabs>
          <w:tab w:val="left" w:pos="567"/>
          <w:tab w:val="left" w:pos="993"/>
        </w:tabs>
        <w:ind w:left="567"/>
      </w:pPr>
    </w:p>
    <w:p w14:paraId="228E1B27" w14:textId="77777777" w:rsidR="005F7E0B" w:rsidRDefault="005F7E0B" w:rsidP="009B7BC2">
      <w:pPr>
        <w:tabs>
          <w:tab w:val="left" w:pos="567"/>
          <w:tab w:val="left" w:pos="993"/>
        </w:tabs>
        <w:ind w:left="567"/>
      </w:pPr>
    </w:p>
    <w:p w14:paraId="40B47073" w14:textId="77777777" w:rsidR="005F7E0B" w:rsidRDefault="005F7E0B" w:rsidP="009B7BC2">
      <w:pPr>
        <w:tabs>
          <w:tab w:val="left" w:pos="567"/>
          <w:tab w:val="left" w:pos="993"/>
        </w:tabs>
        <w:ind w:left="567"/>
      </w:pPr>
    </w:p>
    <w:p w14:paraId="654AB7FA" w14:textId="77777777" w:rsidR="005F7E0B" w:rsidRDefault="005F7E0B" w:rsidP="009B7BC2">
      <w:pPr>
        <w:tabs>
          <w:tab w:val="left" w:pos="567"/>
          <w:tab w:val="left" w:pos="993"/>
        </w:tabs>
        <w:ind w:left="567"/>
      </w:pPr>
    </w:p>
    <w:p w14:paraId="7E80E79B" w14:textId="77777777" w:rsidR="005F7E0B" w:rsidRDefault="005F7E0B" w:rsidP="009B7BC2">
      <w:pPr>
        <w:tabs>
          <w:tab w:val="left" w:pos="567"/>
          <w:tab w:val="left" w:pos="993"/>
        </w:tabs>
        <w:ind w:left="567"/>
      </w:pPr>
    </w:p>
    <w:p w14:paraId="109D7A83" w14:textId="77777777" w:rsidR="00600784" w:rsidRPr="00DC0747" w:rsidRDefault="00600784" w:rsidP="00600784">
      <w:pPr>
        <w:pStyle w:val="Ttulo2"/>
      </w:pPr>
      <w:bookmarkStart w:id="20" w:name="_Toc448734076"/>
      <w:bookmarkStart w:id="21" w:name="_Toc31209137"/>
      <w:r>
        <w:lastRenderedPageBreak/>
        <w:t>Lista de Materiais para os Sistemas de Drenagem</w:t>
      </w:r>
      <w:bookmarkEnd w:id="20"/>
      <w:bookmarkEnd w:id="21"/>
    </w:p>
    <w:p w14:paraId="04719ADB" w14:textId="77777777" w:rsidR="00600784" w:rsidRDefault="00600784" w:rsidP="00600784">
      <w:pPr>
        <w:rPr>
          <w:lang w:val="x-none" w:eastAsia="x-none"/>
        </w:rPr>
      </w:pPr>
    </w:p>
    <w:p w14:paraId="154E7DEE" w14:textId="77777777" w:rsidR="008F7CCC" w:rsidRDefault="008F7CCC" w:rsidP="00600784">
      <w:pPr>
        <w:rPr>
          <w:lang w:val="x-none" w:eastAsia="x-none"/>
        </w:rPr>
      </w:pPr>
    </w:p>
    <w:p w14:paraId="7F41DA0A" w14:textId="77777777" w:rsidR="008F7CCC" w:rsidRDefault="008F7CCC" w:rsidP="00600784">
      <w:pPr>
        <w:rPr>
          <w:lang w:val="x-none" w:eastAsia="x-none"/>
        </w:rPr>
      </w:pPr>
    </w:p>
    <w:p w14:paraId="1C56B5E2" w14:textId="77777777" w:rsidR="008F7CCC" w:rsidRPr="00B778FF" w:rsidRDefault="008F7CCC" w:rsidP="00600784">
      <w:pPr>
        <w:rPr>
          <w:lang w:val="x-none" w:eastAsia="x-none"/>
        </w:rPr>
      </w:pPr>
    </w:p>
    <w:p w14:paraId="458C6981" w14:textId="7C64A95C" w:rsidR="00600784" w:rsidRDefault="00600784" w:rsidP="00600784">
      <w:pPr>
        <w:rPr>
          <w:noProof/>
          <w:lang w:val="x-none"/>
        </w:rPr>
      </w:pPr>
    </w:p>
    <w:p w14:paraId="3CC216DF" w14:textId="5380D34A" w:rsidR="00C905CA" w:rsidRDefault="00C905CA" w:rsidP="00600784">
      <w:pPr>
        <w:rPr>
          <w:noProof/>
          <w:lang w:val="x-none"/>
        </w:rPr>
      </w:pPr>
    </w:p>
    <w:p w14:paraId="1036A3F0" w14:textId="50DB72CE" w:rsidR="00C905CA" w:rsidRDefault="00C905CA" w:rsidP="00600784">
      <w:pPr>
        <w:rPr>
          <w:noProof/>
          <w:lang w:val="x-none"/>
        </w:rPr>
      </w:pPr>
    </w:p>
    <w:p w14:paraId="0DD01903" w14:textId="1F313D78" w:rsidR="00C905CA" w:rsidRDefault="00C905CA" w:rsidP="00600784">
      <w:pPr>
        <w:rPr>
          <w:noProof/>
          <w:lang w:val="x-none"/>
        </w:rPr>
      </w:pPr>
    </w:p>
    <w:p w14:paraId="3F0FE362" w14:textId="7B81FADB" w:rsidR="00C905CA" w:rsidRDefault="00C905CA" w:rsidP="00600784">
      <w:pPr>
        <w:rPr>
          <w:noProof/>
          <w:lang w:val="x-none"/>
        </w:rPr>
      </w:pPr>
    </w:p>
    <w:p w14:paraId="4481A795" w14:textId="4AFB38F1" w:rsidR="00C905CA" w:rsidRDefault="00C905CA" w:rsidP="00600784">
      <w:pPr>
        <w:rPr>
          <w:noProof/>
          <w:lang w:val="x-none"/>
        </w:rPr>
      </w:pPr>
    </w:p>
    <w:p w14:paraId="22C4455A" w14:textId="4256684A" w:rsidR="00C905CA" w:rsidRDefault="00C905CA" w:rsidP="00600784">
      <w:pPr>
        <w:rPr>
          <w:noProof/>
          <w:lang w:val="x-none"/>
        </w:rPr>
      </w:pPr>
    </w:p>
    <w:p w14:paraId="07EBC05E" w14:textId="7212E9E9" w:rsidR="00C905CA" w:rsidRDefault="00C905CA" w:rsidP="00600784">
      <w:pPr>
        <w:rPr>
          <w:noProof/>
          <w:lang w:val="x-none"/>
        </w:rPr>
      </w:pPr>
    </w:p>
    <w:p w14:paraId="5AA4819C" w14:textId="3C96A771" w:rsidR="00C905CA" w:rsidRDefault="00C905CA" w:rsidP="00600784">
      <w:pPr>
        <w:rPr>
          <w:noProof/>
          <w:lang w:val="x-none"/>
        </w:rPr>
      </w:pPr>
    </w:p>
    <w:p w14:paraId="7AA27456" w14:textId="386BB791" w:rsidR="00C905CA" w:rsidRDefault="00C905CA" w:rsidP="00600784">
      <w:pPr>
        <w:rPr>
          <w:noProof/>
          <w:lang w:val="x-none"/>
        </w:rPr>
      </w:pPr>
    </w:p>
    <w:p w14:paraId="176DFE22" w14:textId="534564F6" w:rsidR="00C905CA" w:rsidRDefault="00C905CA" w:rsidP="00600784">
      <w:pPr>
        <w:rPr>
          <w:noProof/>
          <w:lang w:val="x-none"/>
        </w:rPr>
      </w:pPr>
    </w:p>
    <w:p w14:paraId="283F17C2" w14:textId="77777777" w:rsidR="00C905CA" w:rsidRPr="00C905CA" w:rsidRDefault="00C905CA" w:rsidP="00600784">
      <w:pPr>
        <w:rPr>
          <w:lang w:val="x-none" w:eastAsia="x-none"/>
        </w:rPr>
      </w:pPr>
      <w:bookmarkStart w:id="22" w:name="_GoBack"/>
      <w:bookmarkEnd w:id="22"/>
    </w:p>
    <w:p w14:paraId="36B861DD" w14:textId="77777777" w:rsidR="00181612" w:rsidRDefault="00181612" w:rsidP="00181612">
      <w:pPr>
        <w:pStyle w:val="Ttulo1"/>
      </w:pPr>
      <w:bookmarkStart w:id="23" w:name="_Toc31209138"/>
      <w:r>
        <w:lastRenderedPageBreak/>
        <w:t>PLANTAS</w:t>
      </w:r>
      <w:r>
        <w:rPr>
          <w:lang w:val="pt-BR"/>
        </w:rPr>
        <w:t>, PERFIS</w:t>
      </w:r>
      <w:r>
        <w:t xml:space="preserve"> E DETALHES</w:t>
      </w:r>
      <w:bookmarkEnd w:id="23"/>
    </w:p>
    <w:p w14:paraId="5A8F399E" w14:textId="77777777" w:rsidR="00A51450" w:rsidRDefault="00B778FF" w:rsidP="00A51450">
      <w:pPr>
        <w:rPr>
          <w:lang w:eastAsia="x-none"/>
        </w:rPr>
      </w:pPr>
      <w:r>
        <w:rPr>
          <w:lang w:eastAsia="x-none"/>
        </w:rPr>
        <w:t xml:space="preserve">São apresentadas as Plantas, Perfis e Detalhes </w:t>
      </w:r>
      <w:r w:rsidR="00CB7692">
        <w:rPr>
          <w:lang w:eastAsia="x-none"/>
        </w:rPr>
        <w:t xml:space="preserve">compreendendo os </w:t>
      </w:r>
      <w:r w:rsidR="009167A6">
        <w:rPr>
          <w:lang w:eastAsia="x-none"/>
        </w:rPr>
        <w:t xml:space="preserve">projetos </w:t>
      </w:r>
      <w:r>
        <w:rPr>
          <w:lang w:eastAsia="x-none"/>
        </w:rPr>
        <w:t xml:space="preserve">Drenagem de Águas Pluviais para </w:t>
      </w:r>
      <w:r w:rsidR="005F7E0B">
        <w:rPr>
          <w:lang w:eastAsia="x-none"/>
        </w:rPr>
        <w:t>a</w:t>
      </w:r>
      <w:r w:rsidR="00854539">
        <w:rPr>
          <w:lang w:eastAsia="x-none"/>
        </w:rPr>
        <w:t xml:space="preserve"> Rua </w:t>
      </w:r>
      <w:r w:rsidR="009167A6">
        <w:rPr>
          <w:lang w:eastAsia="x-none"/>
        </w:rPr>
        <w:t>Gentil Moreno</w:t>
      </w:r>
      <w:r w:rsidR="00657943">
        <w:rPr>
          <w:lang w:eastAsia="x-none"/>
        </w:rPr>
        <w:t xml:space="preserve">, denominados de </w:t>
      </w:r>
      <w:r w:rsidR="009167A6">
        <w:rPr>
          <w:lang w:eastAsia="x-none"/>
        </w:rPr>
        <w:t>GMR</w:t>
      </w:r>
      <w:r w:rsidR="00657943">
        <w:rPr>
          <w:lang w:eastAsia="x-none"/>
        </w:rPr>
        <w:t>.</w:t>
      </w:r>
      <w:r>
        <w:rPr>
          <w:lang w:eastAsia="x-none"/>
        </w:rPr>
        <w:t xml:space="preserve"> </w:t>
      </w:r>
    </w:p>
    <w:p w14:paraId="43A2568A" w14:textId="77777777" w:rsidR="00CB7692" w:rsidRDefault="00CB7692" w:rsidP="00A51450">
      <w:pPr>
        <w:rPr>
          <w:lang w:eastAsia="x-none"/>
        </w:rPr>
      </w:pPr>
    </w:p>
    <w:p w14:paraId="45DEB470" w14:textId="77777777" w:rsidR="00101F3E" w:rsidRDefault="00101F3E" w:rsidP="00A51450">
      <w:pPr>
        <w:rPr>
          <w:lang w:eastAsia="x-none"/>
        </w:rPr>
      </w:pPr>
    </w:p>
    <w:p w14:paraId="0BBD1165" w14:textId="77777777" w:rsidR="00101F3E" w:rsidRDefault="00101F3E" w:rsidP="00A51450">
      <w:pPr>
        <w:rPr>
          <w:lang w:eastAsia="x-none"/>
        </w:rPr>
      </w:pPr>
    </w:p>
    <w:p w14:paraId="6F5107F6" w14:textId="77777777" w:rsidR="00101F3E" w:rsidRDefault="00101F3E" w:rsidP="00A51450">
      <w:pPr>
        <w:rPr>
          <w:lang w:eastAsia="x-none"/>
        </w:rPr>
      </w:pPr>
    </w:p>
    <w:p w14:paraId="12AB5205" w14:textId="77777777" w:rsidR="00101F3E" w:rsidRDefault="00101F3E" w:rsidP="00A51450">
      <w:pPr>
        <w:rPr>
          <w:lang w:eastAsia="x-none"/>
        </w:rPr>
      </w:pPr>
    </w:p>
    <w:p w14:paraId="517641C9" w14:textId="77777777" w:rsidR="00101F3E" w:rsidRDefault="00101F3E" w:rsidP="00A51450">
      <w:pPr>
        <w:rPr>
          <w:lang w:eastAsia="x-none"/>
        </w:rPr>
      </w:pPr>
    </w:p>
    <w:p w14:paraId="40C6B029" w14:textId="77777777" w:rsidR="00101F3E" w:rsidRDefault="00101F3E" w:rsidP="00A51450">
      <w:pPr>
        <w:rPr>
          <w:lang w:eastAsia="x-none"/>
        </w:rPr>
      </w:pPr>
    </w:p>
    <w:p w14:paraId="2160DD34" w14:textId="77777777" w:rsidR="00101F3E" w:rsidRDefault="00101F3E" w:rsidP="00A51450">
      <w:pPr>
        <w:rPr>
          <w:lang w:eastAsia="x-none"/>
        </w:rPr>
      </w:pPr>
    </w:p>
    <w:p w14:paraId="1C12D23C" w14:textId="77777777" w:rsidR="00101F3E" w:rsidRDefault="00101F3E" w:rsidP="00A51450">
      <w:pPr>
        <w:rPr>
          <w:lang w:eastAsia="x-none"/>
        </w:rPr>
      </w:pPr>
    </w:p>
    <w:p w14:paraId="19180012" w14:textId="77777777" w:rsidR="00101F3E" w:rsidRDefault="00101F3E" w:rsidP="00A51450">
      <w:pPr>
        <w:rPr>
          <w:lang w:eastAsia="x-none"/>
        </w:rPr>
      </w:pPr>
    </w:p>
    <w:p w14:paraId="48C775D3" w14:textId="77777777" w:rsidR="00101F3E" w:rsidRDefault="00101F3E" w:rsidP="00A51450">
      <w:pPr>
        <w:rPr>
          <w:lang w:eastAsia="x-none"/>
        </w:rPr>
      </w:pPr>
    </w:p>
    <w:sectPr w:rsidR="00101F3E" w:rsidSect="00445735">
      <w:headerReference w:type="default" r:id="rId14"/>
      <w:footerReference w:type="default" r:id="rId15"/>
      <w:pgSz w:w="11906" w:h="16838"/>
      <w:pgMar w:top="3511" w:right="1169" w:bottom="1418" w:left="1560" w:header="567" w:footer="6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F30F73" w14:textId="77777777" w:rsidR="009372B2" w:rsidRDefault="009372B2" w:rsidP="002A2FF8">
      <w:r>
        <w:separator/>
      </w:r>
    </w:p>
    <w:p w14:paraId="5AA493B4" w14:textId="77777777" w:rsidR="009372B2" w:rsidRDefault="009372B2" w:rsidP="002A2FF8"/>
  </w:endnote>
  <w:endnote w:type="continuationSeparator" w:id="0">
    <w:p w14:paraId="3E7A8E9E" w14:textId="77777777" w:rsidR="009372B2" w:rsidRDefault="009372B2" w:rsidP="002A2FF8">
      <w:r>
        <w:continuationSeparator/>
      </w:r>
    </w:p>
    <w:p w14:paraId="7EBE1EBC" w14:textId="77777777" w:rsidR="009372B2" w:rsidRDefault="009372B2" w:rsidP="002A2F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23CD3" w14:textId="77777777" w:rsidR="00AE4DAB" w:rsidRDefault="00AE4DAB" w:rsidP="00FD04CF">
    <w:pPr>
      <w:pStyle w:val="Rodap"/>
      <w:tabs>
        <w:tab w:val="clear" w:pos="4252"/>
        <w:tab w:val="clear" w:pos="8504"/>
        <w:tab w:val="right" w:pos="9214"/>
      </w:tabs>
    </w:pPr>
    <w:r>
      <w:rPr>
        <w:color w:val="7F7F7F"/>
        <w:spacing w:val="60"/>
        <w:sz w:val="18"/>
        <w:szCs w:val="18"/>
      </w:rPr>
      <w:tab/>
    </w:r>
    <w:r w:rsidRPr="00D94BE2">
      <w:rPr>
        <w:color w:val="7F7F7F"/>
        <w:spacing w:val="60"/>
        <w:sz w:val="18"/>
        <w:szCs w:val="18"/>
      </w:rPr>
      <w:t>PÁGINA</w:t>
    </w:r>
    <w:r w:rsidRPr="00D94BE2">
      <w:rPr>
        <w:color w:val="7F7F7F"/>
        <w:sz w:val="22"/>
      </w:rPr>
      <w:t xml:space="preserve"> </w:t>
    </w:r>
    <w:r w:rsidRPr="00D94BE2">
      <w:rPr>
        <w:sz w:val="22"/>
      </w:rPr>
      <w:t>|</w:t>
    </w:r>
    <w:r>
      <w:rPr>
        <w:sz w:val="22"/>
      </w:rPr>
      <w:t xml:space="preserve"> </w:t>
    </w:r>
    <w:r w:rsidRPr="00FD04CF">
      <w:rPr>
        <w:b/>
        <w:color w:val="7F7F7F"/>
        <w:spacing w:val="60"/>
        <w:sz w:val="18"/>
        <w:szCs w:val="18"/>
      </w:rPr>
      <w:fldChar w:fldCharType="begin"/>
    </w:r>
    <w:r w:rsidRPr="00FD04CF">
      <w:rPr>
        <w:b/>
        <w:color w:val="7F7F7F"/>
        <w:spacing w:val="60"/>
        <w:sz w:val="18"/>
        <w:szCs w:val="18"/>
      </w:rPr>
      <w:instrText>PAGE  \* Arabic  \* MERGEFORMAT</w:instrText>
    </w:r>
    <w:r w:rsidRPr="00FD04CF">
      <w:rPr>
        <w:b/>
        <w:color w:val="7F7F7F"/>
        <w:spacing w:val="60"/>
        <w:sz w:val="18"/>
        <w:szCs w:val="18"/>
      </w:rPr>
      <w:fldChar w:fldCharType="separate"/>
    </w:r>
    <w:r w:rsidR="007372D6">
      <w:rPr>
        <w:b/>
        <w:noProof/>
        <w:color w:val="7F7F7F"/>
        <w:spacing w:val="60"/>
        <w:sz w:val="18"/>
        <w:szCs w:val="18"/>
      </w:rPr>
      <w:t>3</w:t>
    </w:r>
    <w:r w:rsidRPr="00FD04CF">
      <w:rPr>
        <w:b/>
        <w:color w:val="7F7F7F"/>
        <w:spacing w:val="60"/>
        <w:sz w:val="18"/>
        <w:szCs w:val="18"/>
      </w:rPr>
      <w:fldChar w:fldCharType="end"/>
    </w:r>
    <w:r w:rsidRPr="00FD04CF">
      <w:rPr>
        <w:color w:val="7F7F7F"/>
        <w:spacing w:val="60"/>
        <w:sz w:val="18"/>
        <w:szCs w:val="18"/>
      </w:rPr>
      <w:t>de</w:t>
    </w:r>
    <w:r w:rsidRPr="00FD04CF">
      <w:rPr>
        <w:b/>
        <w:color w:val="7F7F7F"/>
        <w:spacing w:val="60"/>
        <w:sz w:val="18"/>
        <w:szCs w:val="18"/>
      </w:rPr>
      <w:fldChar w:fldCharType="begin"/>
    </w:r>
    <w:r w:rsidRPr="00FD04CF">
      <w:rPr>
        <w:b/>
        <w:color w:val="7F7F7F"/>
        <w:spacing w:val="60"/>
        <w:sz w:val="18"/>
        <w:szCs w:val="18"/>
      </w:rPr>
      <w:instrText>NUMPAGES  \* Arabic  \* MERGEFORMAT</w:instrText>
    </w:r>
    <w:r w:rsidRPr="00FD04CF">
      <w:rPr>
        <w:b/>
        <w:color w:val="7F7F7F"/>
        <w:spacing w:val="60"/>
        <w:sz w:val="18"/>
        <w:szCs w:val="18"/>
      </w:rPr>
      <w:fldChar w:fldCharType="separate"/>
    </w:r>
    <w:r w:rsidR="007372D6">
      <w:rPr>
        <w:b/>
        <w:noProof/>
        <w:color w:val="7F7F7F"/>
        <w:spacing w:val="60"/>
        <w:sz w:val="18"/>
        <w:szCs w:val="18"/>
      </w:rPr>
      <w:t>19</w:t>
    </w:r>
    <w:r w:rsidRPr="00FD04CF">
      <w:rPr>
        <w:b/>
        <w:color w:val="7F7F7F"/>
        <w:spacing w:val="6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6F1947" w14:textId="77777777" w:rsidR="009372B2" w:rsidRDefault="009372B2" w:rsidP="002A2FF8">
      <w:r>
        <w:separator/>
      </w:r>
    </w:p>
    <w:p w14:paraId="7E299F11" w14:textId="77777777" w:rsidR="009372B2" w:rsidRDefault="009372B2" w:rsidP="002A2FF8"/>
  </w:footnote>
  <w:footnote w:type="continuationSeparator" w:id="0">
    <w:p w14:paraId="2840F1EC" w14:textId="77777777" w:rsidR="009372B2" w:rsidRDefault="009372B2" w:rsidP="002A2FF8">
      <w:r>
        <w:continuationSeparator/>
      </w:r>
    </w:p>
    <w:p w14:paraId="5E8DAA6C" w14:textId="77777777" w:rsidR="009372B2" w:rsidRDefault="009372B2" w:rsidP="002A2FF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63E296" w14:textId="28441E04" w:rsidR="00AE4DAB" w:rsidRDefault="00B85569" w:rsidP="00D53B1C">
    <w:pPr>
      <w:pStyle w:val="Cabealho"/>
      <w:tabs>
        <w:tab w:val="left" w:pos="3844"/>
      </w:tabs>
    </w:pPr>
    <w:r>
      <w:rPr>
        <w:noProof/>
      </w:rPr>
      <w:drawing>
        <wp:anchor distT="0" distB="0" distL="114300" distR="114300" simplePos="0" relativeHeight="251659776" behindDoc="0" locked="0" layoutInCell="1" allowOverlap="1" wp14:anchorId="55BF57D8" wp14:editId="12430ABE">
          <wp:simplePos x="0" y="0"/>
          <wp:positionH relativeFrom="column">
            <wp:posOffset>-67945</wp:posOffset>
          </wp:positionH>
          <wp:positionV relativeFrom="paragraph">
            <wp:posOffset>-139700</wp:posOffset>
          </wp:positionV>
          <wp:extent cx="1063625" cy="571500"/>
          <wp:effectExtent l="0" t="0" r="3175" b="0"/>
          <wp:wrapNone/>
          <wp:docPr id="20" name="Imagem 20" descr="C:\Users\Peterives Toshiba\AppData\Local\Microsoft\Windows\INetCacheContent.Word\LogoSaema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terives Toshiba\AppData\Local\Microsoft\Windows\INetCacheContent.Word\LogoSaema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36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23B7"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301E5171" wp14:editId="16272AA7">
              <wp:simplePos x="0" y="0"/>
              <wp:positionH relativeFrom="column">
                <wp:posOffset>-190500</wp:posOffset>
              </wp:positionH>
              <wp:positionV relativeFrom="paragraph">
                <wp:posOffset>36195</wp:posOffset>
              </wp:positionV>
              <wp:extent cx="6906711" cy="1691640"/>
              <wp:effectExtent l="0" t="0" r="0" b="3810"/>
              <wp:wrapNone/>
              <wp:docPr id="1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6711" cy="1691640"/>
                        <a:chOff x="1257" y="630"/>
                        <a:chExt cx="10770" cy="2664"/>
                      </a:xfrm>
                    </wpg:grpSpPr>
                    <wpg:grpSp>
                      <wpg:cNvPr id="2" name="Group 18"/>
                      <wpg:cNvGrpSpPr>
                        <a:grpSpLocks/>
                      </wpg:cNvGrpSpPr>
                      <wpg:grpSpPr bwMode="auto">
                        <a:xfrm>
                          <a:off x="8042" y="630"/>
                          <a:ext cx="3197" cy="987"/>
                          <a:chOff x="8042" y="630"/>
                          <a:chExt cx="3197" cy="987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8042" y="1215"/>
                            <a:ext cx="3197" cy="4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C67A60C" w14:textId="3B18788F" w:rsidR="00AE4DAB" w:rsidRDefault="00AE4DAB" w:rsidP="00F85036">
                              <w:pPr>
                                <w:ind w:left="0" w:firstLine="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O.S.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042" y="630"/>
                            <a:ext cx="2578" cy="2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939575A" w14:textId="77777777" w:rsidR="00AE4DAB" w:rsidRPr="00D53B1C" w:rsidRDefault="00AE4DAB" w:rsidP="003523B7">
                              <w:pPr>
                                <w:spacing w:after="0" w:line="240" w:lineRule="auto"/>
                                <w:ind w:left="0" w:firstLine="90"/>
                                <w:rPr>
                                  <w:b/>
                                  <w:sz w:val="18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Código: </w:t>
                              </w:r>
                              <w:r w:rsidR="00405A86">
                                <w:rPr>
                                  <w:b/>
                                  <w:sz w:val="16"/>
                                  <w:szCs w:val="16"/>
                                </w:rPr>
                                <w:t>SAEMAS</w:t>
                              </w:r>
                              <w:r w:rsidRPr="00D53B1C">
                                <w:rPr>
                                  <w:b/>
                                  <w:sz w:val="16"/>
                                  <w:szCs w:val="16"/>
                                </w:rPr>
                                <w:t>-</w:t>
                              </w:r>
                              <w:r w:rsidR="00582BF2">
                                <w:rPr>
                                  <w:b/>
                                  <w:sz w:val="16"/>
                                  <w:szCs w:val="16"/>
                                </w:rPr>
                                <w:t>GMR-DRE-MEM</w:t>
                              </w:r>
                            </w:p>
                          </w:txbxContent>
                        </wps:txbx>
                        <wps:bodyPr rot="0" vert="horz" wrap="square" lIns="18000" tIns="18000" rIns="0" bIns="3600" anchor="t" anchorCtr="0" upright="1">
                          <a:noAutofit/>
                        </wps:bodyPr>
                      </wps:wsp>
                      <wps:wsp>
                        <wps:cNvPr id="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0619" y="635"/>
                            <a:ext cx="619" cy="2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C4EBD22" w14:textId="77777777" w:rsidR="00AE4DAB" w:rsidRDefault="00AE4DAB" w:rsidP="00F85036">
                              <w:pPr>
                                <w:spacing w:after="0" w:line="240" w:lineRule="auto"/>
                                <w:ind w:left="0" w:right="-352" w:firstLine="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Rev.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6"/>
                                </w:rPr>
                                <w:t xml:space="preserve"> 0</w:t>
                              </w:r>
                              <w:r w:rsidR="005F7E0B">
                                <w:rPr>
                                  <w:rFonts w:ascii="Calibri" w:hAnsi="Calibri"/>
                                  <w:b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18000" tIns="18000" rIns="18000" bIns="3600" anchor="t" anchorCtr="0" upright="1">
                          <a:noAutofit/>
                        </wps:bodyPr>
                      </wps:wsp>
                      <wps:wsp>
                        <wps:cNvPr id="7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8042" y="918"/>
                            <a:ext cx="1741" cy="3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7B2A60E" w14:textId="77777777" w:rsidR="00AE4DAB" w:rsidRPr="009E212F" w:rsidRDefault="00AE4DAB" w:rsidP="003523B7">
                              <w:pPr>
                                <w:ind w:left="0" w:firstLine="9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Emissão:   </w:t>
                              </w:r>
                              <w:r w:rsidR="00582BF2">
                                <w:rPr>
                                  <w:b/>
                                  <w:sz w:val="16"/>
                                </w:rPr>
                                <w:t>0</w:t>
                              </w:r>
                              <w:r w:rsidR="00B85569">
                                <w:rPr>
                                  <w:b/>
                                  <w:sz w:val="16"/>
                                </w:rPr>
                                <w:t>5</w:t>
                              </w:r>
                              <w:r w:rsidRPr="009E212F">
                                <w:rPr>
                                  <w:b/>
                                  <w:sz w:val="16"/>
                                </w:rPr>
                                <w:t xml:space="preserve"> / </w:t>
                              </w:r>
                              <w:r w:rsidR="00582BF2">
                                <w:rPr>
                                  <w:b/>
                                  <w:sz w:val="16"/>
                                </w:rPr>
                                <w:t>0</w:t>
                              </w:r>
                              <w:r w:rsidR="00B85569">
                                <w:rPr>
                                  <w:b/>
                                  <w:sz w:val="16"/>
                                </w:rPr>
                                <w:t>9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 xml:space="preserve"> / 1</w:t>
                              </w:r>
                              <w:r w:rsidR="00CB6875">
                                <w:rPr>
                                  <w:b/>
                                  <w:sz w:val="1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18000" tIns="18000" rIns="18000" bIns="3600" anchor="t" anchorCtr="0" upright="1">
                          <a:noAutofit/>
                        </wps:bodyPr>
                      </wps:wsp>
                      <wps:wsp>
                        <wps:cNvPr id="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9782" y="918"/>
                            <a:ext cx="1456" cy="3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D26A645" w14:textId="06D6FCD4" w:rsidR="00AE4DAB" w:rsidRDefault="00AE4DAB" w:rsidP="00F85036">
                              <w:pPr>
                                <w:spacing w:after="0" w:line="240" w:lineRule="auto"/>
                                <w:ind w:left="0" w:firstLine="0"/>
                              </w:pPr>
                              <w:r>
                                <w:rPr>
                                  <w:snapToGrid w:val="0"/>
                                  <w:sz w:val="16"/>
                                </w:rPr>
                                <w:t xml:space="preserve">Folha </w:t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begin"/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instrText>PAGE  \* Arabic  \* MERGEFORMAT</w:instrText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separate"/>
                              </w:r>
                              <w:r w:rsidR="007372D6">
                                <w:rPr>
                                  <w:b/>
                                  <w:noProof/>
                                  <w:snapToGrid w:val="0"/>
                                  <w:sz w:val="18"/>
                                </w:rPr>
                                <w:t>3</w:t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end"/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t xml:space="preserve"> de </w:t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begin"/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instrText>NUMPAGES  \* Arabic  \* MERGEFORMAT</w:instrText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separate"/>
                              </w:r>
                              <w:r w:rsidR="007372D6">
                                <w:rPr>
                                  <w:b/>
                                  <w:noProof/>
                                  <w:snapToGrid w:val="0"/>
                                  <w:sz w:val="18"/>
                                </w:rPr>
                                <w:t>19</w:t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end"/>
                              </w:r>
                              <w:r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begin"/>
                              </w:r>
                              <w:r w:rsidRPr="002D199B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begin"/>
                              </w:r>
                              <w:r w:rsidRPr="002D199B">
                                <w:rPr>
                                  <w:b/>
                                  <w:snapToGrid w:val="0"/>
                                  <w:sz w:val="18"/>
                                </w:rPr>
                                <w:instrText xml:space="preserve"> NUMPAGES </w:instrText>
                              </w:r>
                              <w:r w:rsidRPr="002D199B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separate"/>
                              </w:r>
                              <w:r w:rsidR="00C905CA">
                                <w:rPr>
                                  <w:b/>
                                  <w:noProof/>
                                  <w:snapToGrid w:val="0"/>
                                  <w:sz w:val="18"/>
                                </w:rPr>
                                <w:instrText>9</w:instrText>
                              </w:r>
                              <w:r w:rsidRPr="002D199B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end"/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18000" tIns="18000" rIns="18000" bIns="3600" anchor="t" anchorCtr="0" upright="1">
                          <a:noAutofit/>
                        </wps:bodyPr>
                      </wps:wsp>
                    </wpg:grpSp>
                    <wps:wsp>
                      <wps:cNvPr id="9" name="Text Box 13"/>
                      <wps:cNvSpPr txBox="1">
                        <a:spLocks noChangeArrowheads="1"/>
                      </wps:cNvSpPr>
                      <wps:spPr bwMode="auto">
                        <a:xfrm>
                          <a:off x="1257" y="1617"/>
                          <a:ext cx="6960" cy="1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FFFF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6663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663"/>
                            </w:tblGrid>
                            <w:tr w:rsidR="00AE4DAB" w:rsidRPr="005B2F48" w14:paraId="58162FD0" w14:textId="77777777" w:rsidTr="00D53B1C">
                              <w:trPr>
                                <w:trHeight w:val="60"/>
                              </w:trPr>
                              <w:tc>
                                <w:tcPr>
                                  <w:tcW w:w="6663" w:type="dxa"/>
                                  <w:shd w:val="clear" w:color="auto" w:fill="auto"/>
                                </w:tcPr>
                                <w:p w14:paraId="15722C32" w14:textId="77777777" w:rsidR="00AE4DAB" w:rsidRPr="006711E6" w:rsidRDefault="00AE4DAB" w:rsidP="00582BF2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spacing w:after="0"/>
                                    <w:ind w:left="0" w:firstLine="0"/>
                                    <w:rPr>
                                      <w:sz w:val="2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noProof/>
                                      <w:sz w:val="16"/>
                                    </w:rPr>
                                    <w:t>C</w:t>
                                  </w:r>
                                  <w:r w:rsidRPr="006711E6">
                                    <w:rPr>
                                      <w:rFonts w:cs="Arial"/>
                                      <w:noProof/>
                                      <w:sz w:val="16"/>
                                    </w:rPr>
                                    <w:t>ontrata</w:t>
                                  </w:r>
                                  <w:r w:rsidR="00582BF2">
                                    <w:rPr>
                                      <w:rFonts w:cs="Arial"/>
                                      <w:noProof/>
                                      <w:sz w:val="16"/>
                                    </w:rPr>
                                    <w:t>nte</w:t>
                                  </w:r>
                                  <w:r w:rsidRPr="006711E6">
                                    <w:rPr>
                                      <w:rFonts w:cs="Arial"/>
                                      <w:noProof/>
                                      <w:sz w:val="16"/>
                                    </w:rPr>
                                    <w:t xml:space="preserve">:  </w:t>
                                  </w:r>
                                  <w:r w:rsidR="00B85569">
                                    <w:rPr>
                                      <w:rFonts w:cs="Arial"/>
                                      <w:b/>
                                      <w:noProof/>
                                      <w:sz w:val="22"/>
                                    </w:rPr>
                                    <w:t>SAEMAS - Sertãozinho</w:t>
                                  </w:r>
                                </w:p>
                              </w:tc>
                            </w:tr>
                            <w:tr w:rsidR="00AE4DAB" w:rsidRPr="006711E6" w14:paraId="1D84F34B" w14:textId="77777777" w:rsidTr="00D53B1C">
                              <w:tc>
                                <w:tcPr>
                                  <w:tcW w:w="6663" w:type="dxa"/>
                                  <w:shd w:val="clear" w:color="auto" w:fill="auto"/>
                                </w:tcPr>
                                <w:p w14:paraId="66351A7F" w14:textId="77777777" w:rsidR="00AE4DAB" w:rsidRDefault="00AE4DAB" w:rsidP="00582BF2">
                                  <w:pPr>
                                    <w:pStyle w:val="Cabealho"/>
                                    <w:spacing w:after="0"/>
                                    <w:ind w:left="0" w:firstLine="0"/>
                                    <w:jc w:val="left"/>
                                    <w:rPr>
                                      <w:rFonts w:cs="Arial"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6711E6">
                                    <w:rPr>
                                      <w:rFonts w:cs="Arial"/>
                                      <w:noProof/>
                                      <w:sz w:val="16"/>
                                      <w:szCs w:val="16"/>
                                    </w:rPr>
                                    <w:t xml:space="preserve">Assunto: </w:t>
                                  </w:r>
                                  <w:r>
                                    <w:rPr>
                                      <w:rFonts w:cs="Arial"/>
                                      <w:noProof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6711E6">
                                    <w:rPr>
                                      <w:rFonts w:cs="Arial"/>
                                      <w:bCs/>
                                      <w:sz w:val="14"/>
                                      <w:szCs w:val="14"/>
                                    </w:rPr>
                                    <w:t xml:space="preserve">EXECUÇÃO DE OBRAS DE DRENAGEM DE ÁGUAS PLUVIAIS, </w:t>
                                  </w:r>
                                  <w:r w:rsidR="00582BF2">
                                    <w:rPr>
                                      <w:rFonts w:cs="Arial"/>
                                      <w:bCs/>
                                      <w:sz w:val="14"/>
                                      <w:szCs w:val="14"/>
                                    </w:rPr>
                                    <w:t>NA REGIÃO DA RUA GENTIL MORENO EM SERTÃOZINHO, SP</w:t>
                                  </w:r>
                                  <w:r w:rsidRPr="006711E6">
                                    <w:rPr>
                                      <w:rFonts w:cs="Arial"/>
                                      <w:bCs/>
                                      <w:sz w:val="14"/>
                                      <w:szCs w:val="14"/>
                                    </w:rPr>
                                    <w:t>.</w:t>
                                  </w:r>
                                </w:p>
                                <w:p w14:paraId="1E467579" w14:textId="77777777" w:rsidR="00582BF2" w:rsidRDefault="00582BF2" w:rsidP="00582BF2">
                                  <w:pPr>
                                    <w:pStyle w:val="Cabealho"/>
                                    <w:spacing w:after="0"/>
                                    <w:ind w:left="0" w:firstLine="0"/>
                                    <w:jc w:val="left"/>
                                    <w:rPr>
                                      <w:rFonts w:cs="Arial"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14:paraId="101555B0" w14:textId="77777777" w:rsidR="00582BF2" w:rsidRPr="006711E6" w:rsidRDefault="00582BF2" w:rsidP="00582BF2">
                                  <w:pPr>
                                    <w:pStyle w:val="Cabealho"/>
                                    <w:spacing w:after="0"/>
                                    <w:ind w:left="0" w:firstLine="0"/>
                                    <w:jc w:val="left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AE4DAB" w:rsidRPr="006711E6" w14:paraId="0709E0B5" w14:textId="77777777" w:rsidTr="00D53B1C">
                              <w:tc>
                                <w:tcPr>
                                  <w:tcW w:w="6663" w:type="dxa"/>
                                  <w:shd w:val="clear" w:color="auto" w:fill="auto"/>
                                </w:tcPr>
                                <w:p w14:paraId="10763A1F" w14:textId="77777777" w:rsidR="00AE4DAB" w:rsidRDefault="00AE4DAB" w:rsidP="00582BF2">
                                  <w:pPr>
                                    <w:pStyle w:val="Cabealho"/>
                                    <w:spacing w:after="0"/>
                                    <w:ind w:left="560" w:hanging="560"/>
                                    <w:jc w:val="left"/>
                                    <w:rPr>
                                      <w:rFonts w:cs="Arial"/>
                                      <w:b/>
                                      <w:noProof/>
                                      <w:sz w:val="20"/>
                                    </w:rPr>
                                  </w:pPr>
                                  <w:r w:rsidRPr="006711E6">
                                    <w:rPr>
                                      <w:rFonts w:cs="Arial"/>
                                      <w:noProof/>
                                      <w:sz w:val="16"/>
                                    </w:rPr>
                                    <w:t xml:space="preserve">Objeto: </w:t>
                                  </w:r>
                                  <w:r w:rsidRPr="006711E6">
                                    <w:rPr>
                                      <w:rFonts w:cs="Arial"/>
                                      <w:b/>
                                      <w:noProof/>
                                      <w:sz w:val="20"/>
                                    </w:rPr>
                                    <w:t>Memorial Descritivo do</w:t>
                                  </w:r>
                                  <w:r>
                                    <w:rPr>
                                      <w:rFonts w:cs="Arial"/>
                                      <w:b/>
                                      <w:noProof/>
                                      <w:sz w:val="20"/>
                                    </w:rPr>
                                    <w:t>s</w:t>
                                  </w:r>
                                  <w:r w:rsidRPr="006711E6">
                                    <w:rPr>
                                      <w:rFonts w:cs="Arial"/>
                                      <w:b/>
                                      <w:noProof/>
                                      <w:sz w:val="20"/>
                                    </w:rPr>
                                    <w:t xml:space="preserve"> Projeto</w:t>
                                  </w:r>
                                  <w:r>
                                    <w:rPr>
                                      <w:rFonts w:cs="Arial"/>
                                      <w:b/>
                                      <w:noProof/>
                                      <w:sz w:val="20"/>
                                    </w:rPr>
                                    <w:t xml:space="preserve">s </w:t>
                                  </w:r>
                                  <w:r w:rsidR="00582BF2">
                                    <w:rPr>
                                      <w:rFonts w:cs="Arial"/>
                                      <w:b/>
                                      <w:noProof/>
                                      <w:sz w:val="20"/>
                                    </w:rPr>
                                    <w:t>de Drenagem de Águas Pluviais da Rua Gentil Moreno</w:t>
                                  </w:r>
                                </w:p>
                                <w:p w14:paraId="22A081BE" w14:textId="77777777" w:rsidR="00582BF2" w:rsidRPr="00582BF2" w:rsidRDefault="00582BF2" w:rsidP="00582BF2">
                                  <w:pPr>
                                    <w:pStyle w:val="Cabealho"/>
                                    <w:spacing w:after="0"/>
                                    <w:ind w:left="560" w:hanging="560"/>
                                    <w:jc w:val="left"/>
                                    <w:rPr>
                                      <w:rFonts w:cs="Arial"/>
                                      <w:b/>
                                      <w:noProof/>
                                      <w:sz w:val="10"/>
                                    </w:rPr>
                                  </w:pPr>
                                </w:p>
                                <w:p w14:paraId="029E1EA2" w14:textId="77777777" w:rsidR="00582BF2" w:rsidRPr="006711E6" w:rsidRDefault="00582BF2" w:rsidP="00582BF2">
                                  <w:pPr>
                                    <w:pStyle w:val="Cabealho"/>
                                    <w:spacing w:after="0"/>
                                    <w:ind w:left="560" w:hanging="560"/>
                                    <w:jc w:val="left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FE278C" w14:textId="77777777" w:rsidR="00AE4DAB" w:rsidRPr="00CB6875" w:rsidRDefault="00AE4DAB">
                            <w:pPr>
                              <w:ind w:left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Text Box 14"/>
                      <wps:cNvSpPr txBox="1">
                        <a:spLocks noChangeArrowheads="1"/>
                      </wps:cNvSpPr>
                      <wps:spPr bwMode="auto">
                        <a:xfrm>
                          <a:off x="7905" y="1602"/>
                          <a:ext cx="4122" cy="16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FFFF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3240" w:type="dxa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240"/>
                            </w:tblGrid>
                            <w:tr w:rsidR="00AE4DAB" w:rsidRPr="005B2F48" w14:paraId="0B3A82B4" w14:textId="77777777" w:rsidTr="003523B7">
                              <w:trPr>
                                <w:trHeight w:val="60"/>
                              </w:trPr>
                              <w:tc>
                                <w:tcPr>
                                  <w:tcW w:w="3240" w:type="dxa"/>
                                  <w:shd w:val="clear" w:color="auto" w:fill="auto"/>
                                </w:tcPr>
                                <w:p w14:paraId="19CBEA94" w14:textId="77777777" w:rsidR="00AE4DAB" w:rsidRPr="006711E6" w:rsidRDefault="00AE4DAB" w:rsidP="000438A4">
                                  <w:pPr>
                                    <w:pStyle w:val="Cabealho"/>
                                    <w:spacing w:after="0"/>
                                    <w:ind w:left="0" w:firstLine="0"/>
                                    <w:jc w:val="left"/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</w:pPr>
                                  <w:r w:rsidRPr="006711E6"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>EMITENTE RESP.TÉCNICO</w:t>
                                  </w:r>
                                  <w:r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>:</w:t>
                                  </w:r>
                                  <w:r w:rsidRPr="006711E6"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 xml:space="preserve">       DATA  </w:t>
                                  </w:r>
                                  <w:r w:rsidR="00582BF2">
                                    <w:rPr>
                                      <w:b/>
                                      <w:noProof/>
                                      <w:sz w:val="16"/>
                                      <w:szCs w:val="16"/>
                                      <w:lang w:val="pt-PT"/>
                                    </w:rPr>
                                    <w:t>0</w:t>
                                  </w:r>
                                  <w:r w:rsidR="00B85569">
                                    <w:rPr>
                                      <w:b/>
                                      <w:noProof/>
                                      <w:sz w:val="16"/>
                                      <w:szCs w:val="16"/>
                                      <w:lang w:val="pt-PT"/>
                                    </w:rPr>
                                    <w:t>5</w:t>
                                  </w:r>
                                  <w:r w:rsidRPr="006711E6">
                                    <w:rPr>
                                      <w:b/>
                                      <w:noProof/>
                                      <w:sz w:val="16"/>
                                      <w:szCs w:val="16"/>
                                      <w:lang w:val="pt-PT"/>
                                    </w:rPr>
                                    <w:t xml:space="preserve"> / 0</w:t>
                                  </w:r>
                                  <w:r w:rsidR="00B85569">
                                    <w:rPr>
                                      <w:b/>
                                      <w:noProof/>
                                      <w:sz w:val="16"/>
                                      <w:szCs w:val="16"/>
                                      <w:lang w:val="pt-PT"/>
                                    </w:rPr>
                                    <w:t>9</w:t>
                                  </w:r>
                                  <w:r w:rsidRPr="006711E6">
                                    <w:rPr>
                                      <w:b/>
                                      <w:noProof/>
                                      <w:sz w:val="16"/>
                                      <w:szCs w:val="16"/>
                                      <w:lang w:val="pt-PT"/>
                                    </w:rPr>
                                    <w:t xml:space="preserve"> / 1</w:t>
                                  </w:r>
                                  <w:r w:rsidR="00CB6875">
                                    <w:rPr>
                                      <w:b/>
                                      <w:noProof/>
                                      <w:sz w:val="16"/>
                                      <w:szCs w:val="16"/>
                                      <w:lang w:val="pt-PT"/>
                                    </w:rPr>
                                    <w:t>6</w:t>
                                  </w:r>
                                </w:p>
                                <w:p w14:paraId="46F96882" w14:textId="77777777" w:rsidR="00AE4DAB" w:rsidRPr="00C905CA" w:rsidRDefault="00AE4DAB" w:rsidP="00366E75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spacing w:after="0"/>
                                    <w:ind w:left="0" w:firstLine="0"/>
                                    <w:rPr>
                                      <w:noProof/>
                                      <w:sz w:val="2"/>
                                      <w:szCs w:val="16"/>
                                    </w:rPr>
                                  </w:pPr>
                                </w:p>
                                <w:p w14:paraId="0590372C" w14:textId="77777777" w:rsidR="00C905CA" w:rsidRDefault="00C905CA" w:rsidP="00366E75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spacing w:after="0"/>
                                    <w:ind w:left="0" w:firstLine="0"/>
                                    <w:rPr>
                                      <w:noProof/>
                                      <w:sz w:val="12"/>
                                    </w:rPr>
                                  </w:pPr>
                                </w:p>
                                <w:p w14:paraId="3EF2FF57" w14:textId="23F83EDC" w:rsidR="00C905CA" w:rsidRPr="005B2F48" w:rsidRDefault="00C905CA" w:rsidP="00366E75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spacing w:after="0"/>
                                    <w:ind w:left="0" w:firstLine="0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AE4DAB" w:rsidRPr="006711E6" w14:paraId="28C9802D" w14:textId="77777777" w:rsidTr="003523B7">
                              <w:trPr>
                                <w:trHeight w:val="224"/>
                              </w:trPr>
                              <w:tc>
                                <w:tcPr>
                                  <w:tcW w:w="3240" w:type="dxa"/>
                                  <w:vMerge w:val="restart"/>
                                  <w:shd w:val="clear" w:color="auto" w:fill="auto"/>
                                </w:tcPr>
                                <w:p w14:paraId="5EB4DB8D" w14:textId="77777777" w:rsidR="00AE4DAB" w:rsidRDefault="00AE4DAB" w:rsidP="000438A4">
                                  <w:pPr>
                                    <w:pStyle w:val="Cabealho"/>
                                    <w:spacing w:after="0"/>
                                    <w:ind w:left="0" w:firstLine="0"/>
                                    <w:jc w:val="left"/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</w:pPr>
                                  <w:r w:rsidRPr="006711E6"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 xml:space="preserve">Prefeitura Municipal de </w:t>
                                  </w:r>
                                  <w:r w:rsidR="00582BF2"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>Sertãozinho</w:t>
                                  </w:r>
                                </w:p>
                                <w:p w14:paraId="5B5797D9" w14:textId="77777777" w:rsidR="00582BF2" w:rsidRPr="00D53B1C" w:rsidRDefault="00582BF2" w:rsidP="000438A4">
                                  <w:pPr>
                                    <w:pStyle w:val="Cabealho"/>
                                    <w:spacing w:after="0"/>
                                    <w:ind w:left="0" w:firstLine="0"/>
                                    <w:jc w:val="left"/>
                                    <w:rPr>
                                      <w:rFonts w:cs="Arial"/>
                                      <w:noProof/>
                                      <w:sz w:val="6"/>
                                    </w:rPr>
                                  </w:pPr>
                                </w:p>
                                <w:p w14:paraId="4A6941B0" w14:textId="77777777" w:rsidR="00AE4DAB" w:rsidRPr="006711E6" w:rsidRDefault="00AE4DAB" w:rsidP="000438A4">
                                  <w:pPr>
                                    <w:pStyle w:val="Cabealho"/>
                                    <w:spacing w:after="0"/>
                                    <w:ind w:left="0" w:firstLine="0"/>
                                    <w:jc w:val="left"/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</w:pPr>
                                  <w:r w:rsidRPr="006711E6"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>Verificação                      __ /__ /__</w:t>
                                  </w:r>
                                </w:p>
                                <w:p w14:paraId="4309DF52" w14:textId="77777777" w:rsidR="00AE4DAB" w:rsidRDefault="00AE4DAB" w:rsidP="000438A4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spacing w:after="0"/>
                                    <w:ind w:left="0" w:firstLine="0"/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</w:pPr>
                                </w:p>
                                <w:p w14:paraId="6CC91338" w14:textId="77777777" w:rsidR="00AE4DAB" w:rsidRPr="006711E6" w:rsidRDefault="00AE4DAB" w:rsidP="000438A4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spacing w:after="0"/>
                                    <w:ind w:left="0" w:firstLine="0"/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</w:pPr>
                                  <w:r w:rsidRPr="006711E6"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>Coord. Técnico              __ /__ / __</w:t>
                                  </w:r>
                                </w:p>
                                <w:p w14:paraId="78F341A7" w14:textId="77777777" w:rsidR="00AE4DAB" w:rsidRDefault="00AE4DAB" w:rsidP="000438A4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spacing w:after="0"/>
                                    <w:ind w:left="0" w:firstLine="0"/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</w:pPr>
                                </w:p>
                                <w:p w14:paraId="272A9CAE" w14:textId="77777777" w:rsidR="00AE4DAB" w:rsidRPr="006711E6" w:rsidRDefault="00AE4DAB" w:rsidP="000438A4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spacing w:after="0"/>
                                    <w:ind w:left="0" w:firstLine="0"/>
                                    <w:rPr>
                                      <w:sz w:val="2"/>
                                    </w:rPr>
                                  </w:pPr>
                                  <w:r w:rsidRPr="006711E6"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>Assinatura:  _________________________</w:t>
                                  </w:r>
                                </w:p>
                              </w:tc>
                            </w:tr>
                            <w:tr w:rsidR="00AE4DAB" w:rsidRPr="006711E6" w14:paraId="207DFD62" w14:textId="77777777" w:rsidTr="003523B7">
                              <w:trPr>
                                <w:trHeight w:val="857"/>
                              </w:trPr>
                              <w:tc>
                                <w:tcPr>
                                  <w:tcW w:w="3240" w:type="dxa"/>
                                  <w:vMerge/>
                                  <w:shd w:val="clear" w:color="auto" w:fill="auto"/>
                                </w:tcPr>
                                <w:p w14:paraId="55470454" w14:textId="77777777" w:rsidR="00AE4DAB" w:rsidRPr="006711E6" w:rsidRDefault="00AE4DAB" w:rsidP="000438A4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ind w:left="0" w:firstLine="0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C6E5D8A" w14:textId="77777777" w:rsidR="00AE4DAB" w:rsidRDefault="00AE4DAB" w:rsidP="00D53B1C">
                            <w:pPr>
                              <w:ind w:left="0" w:firstLine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1E5171" id="Group 19" o:spid="_x0000_s1027" style="position:absolute;left:0;text-align:left;margin-left:-15pt;margin-top:2.85pt;width:543.85pt;height:133.2pt;z-index:251657728" coordorigin="1257,630" coordsize="10770,2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">
              <v:group id="Group 18" o:spid="_x0000_s1028" style="position:absolute;left:8042;top:630;width:3197;height:987" coordorigin="8042,630" coordsize="3197,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9" type="#_x0000_t202" style="position:absolute;left:8042;top:1215;width:3197;height: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" filled="f" fillcolor="black">
                  <v:textbox>
                    <w:txbxContent>
                      <w:p w14:paraId="4C67A60C" w14:textId="3B18788F" w:rsidR="00AE4DAB" w:rsidRDefault="00AE4DAB" w:rsidP="00F85036">
                        <w:pPr>
                          <w:ind w:left="0" w:firstLine="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O.S.  </w:t>
                        </w:r>
                      </w:p>
                    </w:txbxContent>
                  </v:textbox>
                </v:shape>
                <v:shape id="Text Box 7" o:spid="_x0000_s1030" type="#_x0000_t202" style="position:absolute;left:8042;top:630;width:2578;height: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">
                  <v:textbox inset=".5mm,.5mm,0,.1mm">
                    <w:txbxContent>
                      <w:p w14:paraId="7939575A" w14:textId="77777777" w:rsidR="00AE4DAB" w:rsidRPr="00D53B1C" w:rsidRDefault="00AE4DAB" w:rsidP="003523B7">
                        <w:pPr>
                          <w:spacing w:after="0" w:line="240" w:lineRule="auto"/>
                          <w:ind w:left="0" w:firstLine="90"/>
                          <w:rPr>
                            <w:b/>
                            <w:sz w:val="18"/>
                            <w:szCs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Código: </w:t>
                        </w:r>
                        <w:r w:rsidR="00405A86">
                          <w:rPr>
                            <w:b/>
                            <w:sz w:val="16"/>
                            <w:szCs w:val="16"/>
                          </w:rPr>
                          <w:t>SAEMAS</w:t>
                        </w:r>
                        <w:r w:rsidRPr="00D53B1C">
                          <w:rPr>
                            <w:b/>
                            <w:sz w:val="16"/>
                            <w:szCs w:val="16"/>
                          </w:rPr>
                          <w:t>-</w:t>
                        </w:r>
                        <w:r w:rsidR="00582BF2">
                          <w:rPr>
                            <w:b/>
                            <w:sz w:val="16"/>
                            <w:szCs w:val="16"/>
                          </w:rPr>
                          <w:t>GMR-DRE-MEM</w:t>
                        </w:r>
                      </w:p>
                    </w:txbxContent>
                  </v:textbox>
                </v:shape>
                <v:shape id="Text Box 8" o:spid="_x0000_s1031" type="#_x0000_t202" style="position:absolute;left:10619;top:635;width:619;height: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">
                  <v:textbox inset=".5mm,.5mm,.5mm,.1mm">
                    <w:txbxContent>
                      <w:p w14:paraId="4C4EBD22" w14:textId="77777777" w:rsidR="00AE4DAB" w:rsidRDefault="00AE4DAB" w:rsidP="00F85036">
                        <w:pPr>
                          <w:spacing w:after="0" w:line="240" w:lineRule="auto"/>
                          <w:ind w:left="0" w:right="-352" w:firstLine="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Rev.</w:t>
                        </w:r>
                        <w:r>
                          <w:rPr>
                            <w:rFonts w:ascii="Calibri" w:hAnsi="Calibri"/>
                            <w:b/>
                            <w:sz w:val="16"/>
                          </w:rPr>
                          <w:t xml:space="preserve"> 0</w:t>
                        </w:r>
                        <w:r w:rsidR="005F7E0B">
                          <w:rPr>
                            <w:rFonts w:ascii="Calibri" w:hAnsi="Calibri"/>
                            <w:b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v:shape id="Text Box 9" o:spid="_x0000_s1032" type="#_x0000_t202" style="position:absolute;left:8042;top:918;width:1741;height: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">
                  <v:textbox inset=".5mm,.5mm,.5mm,.1mm">
                    <w:txbxContent>
                      <w:p w14:paraId="27B2A60E" w14:textId="77777777" w:rsidR="00AE4DAB" w:rsidRPr="009E212F" w:rsidRDefault="00AE4DAB" w:rsidP="003523B7">
                        <w:pPr>
                          <w:ind w:left="0" w:firstLine="9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Emissão:   </w:t>
                        </w:r>
                        <w:r w:rsidR="00582BF2">
                          <w:rPr>
                            <w:b/>
                            <w:sz w:val="16"/>
                          </w:rPr>
                          <w:t>0</w:t>
                        </w:r>
                        <w:r w:rsidR="00B85569">
                          <w:rPr>
                            <w:b/>
                            <w:sz w:val="16"/>
                          </w:rPr>
                          <w:t>5</w:t>
                        </w:r>
                        <w:r w:rsidRPr="009E212F">
                          <w:rPr>
                            <w:b/>
                            <w:sz w:val="16"/>
                          </w:rPr>
                          <w:t xml:space="preserve"> / </w:t>
                        </w:r>
                        <w:r w:rsidR="00582BF2">
                          <w:rPr>
                            <w:b/>
                            <w:sz w:val="16"/>
                          </w:rPr>
                          <w:t>0</w:t>
                        </w:r>
                        <w:r w:rsidR="00B85569">
                          <w:rPr>
                            <w:b/>
                            <w:sz w:val="16"/>
                          </w:rPr>
                          <w:t>9</w:t>
                        </w:r>
                        <w:r>
                          <w:rPr>
                            <w:b/>
                            <w:sz w:val="16"/>
                          </w:rPr>
                          <w:t xml:space="preserve"> / 1</w:t>
                        </w:r>
                        <w:r w:rsidR="00CB6875">
                          <w:rPr>
                            <w:b/>
                            <w:sz w:val="16"/>
                          </w:rPr>
                          <w:t>6</w:t>
                        </w:r>
                      </w:p>
                    </w:txbxContent>
                  </v:textbox>
                </v:shape>
                <v:shape id="Text Box 10" o:spid="_x0000_s1033" type="#_x0000_t202" style="position:absolute;left:9782;top:918;width:1456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">
                  <v:textbox inset=".5mm,.5mm,.5mm,.1mm">
                    <w:txbxContent>
                      <w:p w14:paraId="0D26A645" w14:textId="06D6FCD4" w:rsidR="00AE4DAB" w:rsidRDefault="00AE4DAB" w:rsidP="00F85036">
                        <w:pPr>
                          <w:spacing w:after="0" w:line="240" w:lineRule="auto"/>
                          <w:ind w:left="0" w:firstLine="0"/>
                        </w:pPr>
                        <w:r>
                          <w:rPr>
                            <w:snapToGrid w:val="0"/>
                            <w:sz w:val="16"/>
                          </w:rPr>
                          <w:t xml:space="preserve">Folha </w:t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fldChar w:fldCharType="begin"/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instrText>PAGE  \* Arabic  \* MERGEFORMAT</w:instrText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fldChar w:fldCharType="separate"/>
                        </w:r>
                        <w:r w:rsidR="007372D6">
                          <w:rPr>
                            <w:b/>
                            <w:noProof/>
                            <w:snapToGrid w:val="0"/>
                            <w:sz w:val="18"/>
                          </w:rPr>
                          <w:t>3</w:t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fldChar w:fldCharType="end"/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t xml:space="preserve"> de </w:t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fldChar w:fldCharType="begin"/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instrText>NUMPAGES  \* Arabic  \* MERGEFORMAT</w:instrText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fldChar w:fldCharType="separate"/>
                        </w:r>
                        <w:r w:rsidR="007372D6">
                          <w:rPr>
                            <w:b/>
                            <w:noProof/>
                            <w:snapToGrid w:val="0"/>
                            <w:sz w:val="18"/>
                          </w:rPr>
                          <w:t>19</w:t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fldChar w:fldCharType="end"/>
                        </w:r>
                        <w:r>
                          <w:rPr>
                            <w:b/>
                            <w:snapToGrid w:val="0"/>
                            <w:sz w:val="18"/>
                          </w:rPr>
                          <w:fldChar w:fldCharType="begin"/>
                        </w:r>
                        <w:r w:rsidRPr="002D199B">
                          <w:rPr>
                            <w:b/>
                            <w:snapToGrid w:val="0"/>
                            <w:sz w:val="18"/>
                          </w:rPr>
                          <w:fldChar w:fldCharType="begin"/>
                        </w:r>
                        <w:r w:rsidRPr="002D199B">
                          <w:rPr>
                            <w:b/>
                            <w:snapToGrid w:val="0"/>
                            <w:sz w:val="18"/>
                          </w:rPr>
                          <w:instrText xml:space="preserve"> NUMPAGES </w:instrText>
                        </w:r>
                        <w:r w:rsidRPr="002D199B">
                          <w:rPr>
                            <w:b/>
                            <w:snapToGrid w:val="0"/>
                            <w:sz w:val="18"/>
                          </w:rPr>
                          <w:fldChar w:fldCharType="separate"/>
                        </w:r>
                        <w:r w:rsidR="00C905CA">
                          <w:rPr>
                            <w:b/>
                            <w:noProof/>
                            <w:snapToGrid w:val="0"/>
                            <w:sz w:val="18"/>
                          </w:rPr>
                          <w:instrText>9</w:instrText>
                        </w:r>
                        <w:r w:rsidRPr="002D199B">
                          <w:rPr>
                            <w:b/>
                            <w:snapToGrid w:val="0"/>
                            <w:sz w:val="18"/>
                          </w:rPr>
                          <w:fldChar w:fldCharType="end"/>
                        </w:r>
                        <w:r>
                          <w:fldChar w:fldCharType="end"/>
                        </w:r>
                      </w:p>
                    </w:txbxContent>
                  </v:textbox>
                </v:shape>
              </v:group>
              <v:shape id="Text Box 13" o:spid="_x0000_s1034" type="#_x0000_t202" style="position:absolute;left:1257;top:1617;width:6960;height:1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" filled="f" fillcolor="yellow" stroked="f" strokecolor="yellow">
                <v:textbox>
                  <w:txbxContent>
                    <w:tbl>
                      <w:tblPr>
                        <w:tblW w:w="6663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663"/>
                      </w:tblGrid>
                      <w:tr w:rsidR="00AE4DAB" w:rsidRPr="005B2F48" w14:paraId="58162FD0" w14:textId="77777777" w:rsidTr="00D53B1C">
                        <w:trPr>
                          <w:trHeight w:val="60"/>
                        </w:trPr>
                        <w:tc>
                          <w:tcPr>
                            <w:tcW w:w="6663" w:type="dxa"/>
                            <w:shd w:val="clear" w:color="auto" w:fill="auto"/>
                          </w:tcPr>
                          <w:p w14:paraId="15722C32" w14:textId="77777777" w:rsidR="00AE4DAB" w:rsidRPr="006711E6" w:rsidRDefault="00AE4DAB" w:rsidP="00582BF2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spacing w:after="0"/>
                              <w:ind w:left="0" w:firstLine="0"/>
                              <w:rPr>
                                <w:sz w:val="2"/>
                              </w:rPr>
                            </w:pPr>
                            <w:r>
                              <w:rPr>
                                <w:rFonts w:cs="Arial"/>
                                <w:noProof/>
                                <w:sz w:val="16"/>
                              </w:rPr>
                              <w:t>C</w:t>
                            </w:r>
                            <w:r w:rsidRPr="006711E6">
                              <w:rPr>
                                <w:rFonts w:cs="Arial"/>
                                <w:noProof/>
                                <w:sz w:val="16"/>
                              </w:rPr>
                              <w:t>ontrata</w:t>
                            </w:r>
                            <w:r w:rsidR="00582BF2">
                              <w:rPr>
                                <w:rFonts w:cs="Arial"/>
                                <w:noProof/>
                                <w:sz w:val="16"/>
                              </w:rPr>
                              <w:t>nte</w:t>
                            </w:r>
                            <w:r w:rsidRPr="006711E6">
                              <w:rPr>
                                <w:rFonts w:cs="Arial"/>
                                <w:noProof/>
                                <w:sz w:val="16"/>
                              </w:rPr>
                              <w:t xml:space="preserve">:  </w:t>
                            </w:r>
                            <w:r w:rsidR="00B85569">
                              <w:rPr>
                                <w:rFonts w:cs="Arial"/>
                                <w:b/>
                                <w:noProof/>
                                <w:sz w:val="22"/>
                              </w:rPr>
                              <w:t>SAEMAS - Sertãozinho</w:t>
                            </w:r>
                          </w:p>
                        </w:tc>
                      </w:tr>
                      <w:tr w:rsidR="00AE4DAB" w:rsidRPr="006711E6" w14:paraId="1D84F34B" w14:textId="77777777" w:rsidTr="00D53B1C">
                        <w:tc>
                          <w:tcPr>
                            <w:tcW w:w="6663" w:type="dxa"/>
                            <w:shd w:val="clear" w:color="auto" w:fill="auto"/>
                          </w:tcPr>
                          <w:p w14:paraId="66351A7F" w14:textId="77777777" w:rsidR="00AE4DAB" w:rsidRDefault="00AE4DAB" w:rsidP="00582BF2">
                            <w:pPr>
                              <w:pStyle w:val="Cabealho"/>
                              <w:spacing w:after="0"/>
                              <w:ind w:left="0" w:firstLine="0"/>
                              <w:jc w:val="left"/>
                              <w:rPr>
                                <w:rFonts w:cs="Arial"/>
                                <w:bCs/>
                                <w:sz w:val="14"/>
                                <w:szCs w:val="14"/>
                              </w:rPr>
                            </w:pPr>
                            <w:r w:rsidRPr="006711E6"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  <w:t xml:space="preserve">Assunto: </w:t>
                            </w:r>
                            <w:r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711E6">
                              <w:rPr>
                                <w:rFonts w:cs="Arial"/>
                                <w:bCs/>
                                <w:sz w:val="14"/>
                                <w:szCs w:val="14"/>
                              </w:rPr>
                              <w:t xml:space="preserve">EXECUÇÃO DE OBRAS DE DRENAGEM DE ÁGUAS PLUVIAIS, </w:t>
                            </w:r>
                            <w:r w:rsidR="00582BF2">
                              <w:rPr>
                                <w:rFonts w:cs="Arial"/>
                                <w:bCs/>
                                <w:sz w:val="14"/>
                                <w:szCs w:val="14"/>
                              </w:rPr>
                              <w:t>NA REGIÃO DA RUA GENTIL MORENO EM SERTÃOZINHO, SP</w:t>
                            </w:r>
                            <w:r w:rsidRPr="006711E6">
                              <w:rPr>
                                <w:rFonts w:cs="Arial"/>
                                <w:bCs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1E467579" w14:textId="77777777" w:rsidR="00582BF2" w:rsidRDefault="00582BF2" w:rsidP="00582BF2">
                            <w:pPr>
                              <w:pStyle w:val="Cabealho"/>
                              <w:spacing w:after="0"/>
                              <w:ind w:left="0" w:firstLine="0"/>
                              <w:jc w:val="left"/>
                              <w:rPr>
                                <w:rFonts w:cs="Arial"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  <w:p w14:paraId="101555B0" w14:textId="77777777" w:rsidR="00582BF2" w:rsidRPr="006711E6" w:rsidRDefault="00582BF2" w:rsidP="00582BF2">
                            <w:pPr>
                              <w:pStyle w:val="Cabealho"/>
                              <w:spacing w:after="0"/>
                              <w:ind w:left="0" w:firstLine="0"/>
                              <w:jc w:val="left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AE4DAB" w:rsidRPr="006711E6" w14:paraId="0709E0B5" w14:textId="77777777" w:rsidTr="00D53B1C">
                        <w:tc>
                          <w:tcPr>
                            <w:tcW w:w="6663" w:type="dxa"/>
                            <w:shd w:val="clear" w:color="auto" w:fill="auto"/>
                          </w:tcPr>
                          <w:p w14:paraId="10763A1F" w14:textId="77777777" w:rsidR="00AE4DAB" w:rsidRDefault="00AE4DAB" w:rsidP="00582BF2">
                            <w:pPr>
                              <w:pStyle w:val="Cabealho"/>
                              <w:spacing w:after="0"/>
                              <w:ind w:left="560" w:hanging="560"/>
                              <w:jc w:val="left"/>
                              <w:rPr>
                                <w:rFonts w:cs="Arial"/>
                                <w:b/>
                                <w:noProof/>
                                <w:sz w:val="20"/>
                              </w:rPr>
                            </w:pPr>
                            <w:r w:rsidRPr="006711E6">
                              <w:rPr>
                                <w:rFonts w:cs="Arial"/>
                                <w:noProof/>
                                <w:sz w:val="16"/>
                              </w:rPr>
                              <w:t xml:space="preserve">Objeto: </w:t>
                            </w:r>
                            <w:r w:rsidRPr="006711E6">
                              <w:rPr>
                                <w:rFonts w:cs="Arial"/>
                                <w:b/>
                                <w:noProof/>
                                <w:sz w:val="20"/>
                              </w:rPr>
                              <w:t>Memorial Descritivo do</w:t>
                            </w:r>
                            <w:r>
                              <w:rPr>
                                <w:rFonts w:cs="Arial"/>
                                <w:b/>
                                <w:noProof/>
                                <w:sz w:val="20"/>
                              </w:rPr>
                              <w:t>s</w:t>
                            </w:r>
                            <w:r w:rsidRPr="006711E6">
                              <w:rPr>
                                <w:rFonts w:cs="Arial"/>
                                <w:b/>
                                <w:noProof/>
                                <w:sz w:val="20"/>
                              </w:rPr>
                              <w:t xml:space="preserve"> Projeto</w:t>
                            </w:r>
                            <w:r>
                              <w:rPr>
                                <w:rFonts w:cs="Arial"/>
                                <w:b/>
                                <w:noProof/>
                                <w:sz w:val="20"/>
                              </w:rPr>
                              <w:t xml:space="preserve">s </w:t>
                            </w:r>
                            <w:r w:rsidR="00582BF2">
                              <w:rPr>
                                <w:rFonts w:cs="Arial"/>
                                <w:b/>
                                <w:noProof/>
                                <w:sz w:val="20"/>
                              </w:rPr>
                              <w:t>de Drenagem de Águas Pluviais da Rua Gentil Moreno</w:t>
                            </w:r>
                          </w:p>
                          <w:p w14:paraId="22A081BE" w14:textId="77777777" w:rsidR="00582BF2" w:rsidRPr="00582BF2" w:rsidRDefault="00582BF2" w:rsidP="00582BF2">
                            <w:pPr>
                              <w:pStyle w:val="Cabealho"/>
                              <w:spacing w:after="0"/>
                              <w:ind w:left="560" w:hanging="560"/>
                              <w:jc w:val="left"/>
                              <w:rPr>
                                <w:rFonts w:cs="Arial"/>
                                <w:b/>
                                <w:noProof/>
                                <w:sz w:val="10"/>
                              </w:rPr>
                            </w:pPr>
                          </w:p>
                          <w:p w14:paraId="029E1EA2" w14:textId="77777777" w:rsidR="00582BF2" w:rsidRPr="006711E6" w:rsidRDefault="00582BF2" w:rsidP="00582BF2">
                            <w:pPr>
                              <w:pStyle w:val="Cabealho"/>
                              <w:spacing w:after="0"/>
                              <w:ind w:left="560" w:hanging="560"/>
                              <w:jc w:val="left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</w:tbl>
                    <w:p w14:paraId="20FE278C" w14:textId="77777777" w:rsidR="00AE4DAB" w:rsidRPr="00CB6875" w:rsidRDefault="00AE4DAB">
                      <w:pPr>
                        <w:ind w:left="0"/>
                      </w:pPr>
                    </w:p>
                  </w:txbxContent>
                </v:textbox>
              </v:shape>
              <v:shape id="Text Box 14" o:spid="_x0000_s1035" type="#_x0000_t202" style="position:absolute;left:7905;top:1602;width:4122;height:16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" filled="f" fillcolor="yellow" stroked="f" strokecolor="yellow">
                <v:textbox>
                  <w:txbxContent>
                    <w:tbl>
                      <w:tblPr>
                        <w:tblW w:w="3240" w:type="dxa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240"/>
                      </w:tblGrid>
                      <w:tr w:rsidR="00AE4DAB" w:rsidRPr="005B2F48" w14:paraId="0B3A82B4" w14:textId="77777777" w:rsidTr="003523B7">
                        <w:trPr>
                          <w:trHeight w:val="60"/>
                        </w:trPr>
                        <w:tc>
                          <w:tcPr>
                            <w:tcW w:w="3240" w:type="dxa"/>
                            <w:shd w:val="clear" w:color="auto" w:fill="auto"/>
                          </w:tcPr>
                          <w:p w14:paraId="19CBEA94" w14:textId="77777777" w:rsidR="00AE4DAB" w:rsidRPr="006711E6" w:rsidRDefault="00AE4DAB" w:rsidP="000438A4">
                            <w:pPr>
                              <w:pStyle w:val="Cabealho"/>
                              <w:spacing w:after="0"/>
                              <w:ind w:left="0" w:firstLine="0"/>
                              <w:jc w:val="left"/>
                              <w:rPr>
                                <w:rFonts w:cs="Arial"/>
                                <w:noProof/>
                                <w:sz w:val="12"/>
                              </w:rPr>
                            </w:pPr>
                            <w:r w:rsidRPr="006711E6">
                              <w:rPr>
                                <w:rFonts w:cs="Arial"/>
                                <w:noProof/>
                                <w:sz w:val="12"/>
                              </w:rPr>
                              <w:t>EMITENTE RESP.TÉCNICO</w:t>
                            </w:r>
                            <w:r>
                              <w:rPr>
                                <w:rFonts w:cs="Arial"/>
                                <w:noProof/>
                                <w:sz w:val="12"/>
                              </w:rPr>
                              <w:t>:</w:t>
                            </w:r>
                            <w:r w:rsidRPr="006711E6">
                              <w:rPr>
                                <w:rFonts w:cs="Arial"/>
                                <w:noProof/>
                                <w:sz w:val="12"/>
                              </w:rPr>
                              <w:t xml:space="preserve">       DATA  </w:t>
                            </w:r>
                            <w:r w:rsidR="00582BF2">
                              <w:rPr>
                                <w:b/>
                                <w:noProof/>
                                <w:sz w:val="16"/>
                                <w:szCs w:val="16"/>
                                <w:lang w:val="pt-PT"/>
                              </w:rPr>
                              <w:t>0</w:t>
                            </w:r>
                            <w:r w:rsidR="00B85569">
                              <w:rPr>
                                <w:b/>
                                <w:noProof/>
                                <w:sz w:val="16"/>
                                <w:szCs w:val="16"/>
                                <w:lang w:val="pt-PT"/>
                              </w:rPr>
                              <w:t>5</w:t>
                            </w:r>
                            <w:r w:rsidRPr="006711E6">
                              <w:rPr>
                                <w:b/>
                                <w:noProof/>
                                <w:sz w:val="16"/>
                                <w:szCs w:val="16"/>
                                <w:lang w:val="pt-PT"/>
                              </w:rPr>
                              <w:t xml:space="preserve"> / 0</w:t>
                            </w:r>
                            <w:r w:rsidR="00B85569">
                              <w:rPr>
                                <w:b/>
                                <w:noProof/>
                                <w:sz w:val="16"/>
                                <w:szCs w:val="16"/>
                                <w:lang w:val="pt-PT"/>
                              </w:rPr>
                              <w:t>9</w:t>
                            </w:r>
                            <w:r w:rsidRPr="006711E6">
                              <w:rPr>
                                <w:b/>
                                <w:noProof/>
                                <w:sz w:val="16"/>
                                <w:szCs w:val="16"/>
                                <w:lang w:val="pt-PT"/>
                              </w:rPr>
                              <w:t xml:space="preserve"> / 1</w:t>
                            </w:r>
                            <w:r w:rsidR="00CB6875">
                              <w:rPr>
                                <w:b/>
                                <w:noProof/>
                                <w:sz w:val="16"/>
                                <w:szCs w:val="16"/>
                                <w:lang w:val="pt-PT"/>
                              </w:rPr>
                              <w:t>6</w:t>
                            </w:r>
                          </w:p>
                          <w:p w14:paraId="46F96882" w14:textId="77777777" w:rsidR="00AE4DAB" w:rsidRPr="00C905CA" w:rsidRDefault="00AE4DAB" w:rsidP="00366E75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spacing w:after="0"/>
                              <w:ind w:left="0" w:firstLine="0"/>
                              <w:rPr>
                                <w:noProof/>
                                <w:sz w:val="2"/>
                                <w:szCs w:val="16"/>
                              </w:rPr>
                            </w:pPr>
                          </w:p>
                          <w:p w14:paraId="0590372C" w14:textId="77777777" w:rsidR="00C905CA" w:rsidRDefault="00C905CA" w:rsidP="00366E75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spacing w:after="0"/>
                              <w:ind w:left="0" w:firstLine="0"/>
                              <w:rPr>
                                <w:noProof/>
                                <w:sz w:val="12"/>
                              </w:rPr>
                            </w:pPr>
                          </w:p>
                          <w:p w14:paraId="3EF2FF57" w14:textId="23F83EDC" w:rsidR="00C905CA" w:rsidRPr="005B2F48" w:rsidRDefault="00C905CA" w:rsidP="00366E75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spacing w:after="0"/>
                              <w:ind w:left="0" w:firstLine="0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  <w:tr w:rsidR="00AE4DAB" w:rsidRPr="006711E6" w14:paraId="28C9802D" w14:textId="77777777" w:rsidTr="003523B7">
                        <w:trPr>
                          <w:trHeight w:val="224"/>
                        </w:trPr>
                        <w:tc>
                          <w:tcPr>
                            <w:tcW w:w="3240" w:type="dxa"/>
                            <w:vMerge w:val="restart"/>
                            <w:shd w:val="clear" w:color="auto" w:fill="auto"/>
                          </w:tcPr>
                          <w:p w14:paraId="5EB4DB8D" w14:textId="77777777" w:rsidR="00AE4DAB" w:rsidRDefault="00AE4DAB" w:rsidP="000438A4">
                            <w:pPr>
                              <w:pStyle w:val="Cabealho"/>
                              <w:spacing w:after="0"/>
                              <w:ind w:left="0" w:firstLine="0"/>
                              <w:jc w:val="left"/>
                              <w:rPr>
                                <w:rFonts w:cs="Arial"/>
                                <w:noProof/>
                                <w:sz w:val="12"/>
                              </w:rPr>
                            </w:pPr>
                            <w:r w:rsidRPr="006711E6">
                              <w:rPr>
                                <w:rFonts w:cs="Arial"/>
                                <w:noProof/>
                                <w:sz w:val="12"/>
                              </w:rPr>
                              <w:t xml:space="preserve">Prefeitura Municipal de </w:t>
                            </w:r>
                            <w:r w:rsidR="00582BF2">
                              <w:rPr>
                                <w:rFonts w:cs="Arial"/>
                                <w:noProof/>
                                <w:sz w:val="12"/>
                              </w:rPr>
                              <w:t>Sertãozinho</w:t>
                            </w:r>
                          </w:p>
                          <w:p w14:paraId="5B5797D9" w14:textId="77777777" w:rsidR="00582BF2" w:rsidRPr="00D53B1C" w:rsidRDefault="00582BF2" w:rsidP="000438A4">
                            <w:pPr>
                              <w:pStyle w:val="Cabealho"/>
                              <w:spacing w:after="0"/>
                              <w:ind w:left="0" w:firstLine="0"/>
                              <w:jc w:val="left"/>
                              <w:rPr>
                                <w:rFonts w:cs="Arial"/>
                                <w:noProof/>
                                <w:sz w:val="6"/>
                              </w:rPr>
                            </w:pPr>
                          </w:p>
                          <w:p w14:paraId="4A6941B0" w14:textId="77777777" w:rsidR="00AE4DAB" w:rsidRPr="006711E6" w:rsidRDefault="00AE4DAB" w:rsidP="000438A4">
                            <w:pPr>
                              <w:pStyle w:val="Cabealho"/>
                              <w:spacing w:after="0"/>
                              <w:ind w:left="0" w:firstLine="0"/>
                              <w:jc w:val="left"/>
                              <w:rPr>
                                <w:rFonts w:cs="Arial"/>
                                <w:noProof/>
                                <w:sz w:val="12"/>
                              </w:rPr>
                            </w:pPr>
                            <w:r w:rsidRPr="006711E6">
                              <w:rPr>
                                <w:rFonts w:cs="Arial"/>
                                <w:noProof/>
                                <w:sz w:val="12"/>
                              </w:rPr>
                              <w:t>Verificação                      __ /__ /__</w:t>
                            </w:r>
                          </w:p>
                          <w:p w14:paraId="4309DF52" w14:textId="77777777" w:rsidR="00AE4DAB" w:rsidRDefault="00AE4DAB" w:rsidP="000438A4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spacing w:after="0"/>
                              <w:ind w:left="0" w:firstLine="0"/>
                              <w:rPr>
                                <w:rFonts w:cs="Arial"/>
                                <w:noProof/>
                                <w:sz w:val="12"/>
                              </w:rPr>
                            </w:pPr>
                          </w:p>
                          <w:p w14:paraId="6CC91338" w14:textId="77777777" w:rsidR="00AE4DAB" w:rsidRPr="006711E6" w:rsidRDefault="00AE4DAB" w:rsidP="000438A4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spacing w:after="0"/>
                              <w:ind w:left="0" w:firstLine="0"/>
                              <w:rPr>
                                <w:rFonts w:cs="Arial"/>
                                <w:noProof/>
                                <w:sz w:val="12"/>
                              </w:rPr>
                            </w:pPr>
                            <w:r w:rsidRPr="006711E6">
                              <w:rPr>
                                <w:rFonts w:cs="Arial"/>
                                <w:noProof/>
                                <w:sz w:val="12"/>
                              </w:rPr>
                              <w:t>Coord. Técnico              __ /__ / __</w:t>
                            </w:r>
                          </w:p>
                          <w:p w14:paraId="78F341A7" w14:textId="77777777" w:rsidR="00AE4DAB" w:rsidRDefault="00AE4DAB" w:rsidP="000438A4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spacing w:after="0"/>
                              <w:ind w:left="0" w:firstLine="0"/>
                              <w:rPr>
                                <w:rFonts w:cs="Arial"/>
                                <w:noProof/>
                                <w:sz w:val="12"/>
                              </w:rPr>
                            </w:pPr>
                          </w:p>
                          <w:p w14:paraId="272A9CAE" w14:textId="77777777" w:rsidR="00AE4DAB" w:rsidRPr="006711E6" w:rsidRDefault="00AE4DAB" w:rsidP="000438A4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spacing w:after="0"/>
                              <w:ind w:left="0" w:firstLine="0"/>
                              <w:rPr>
                                <w:sz w:val="2"/>
                              </w:rPr>
                            </w:pPr>
                            <w:r w:rsidRPr="006711E6">
                              <w:rPr>
                                <w:rFonts w:cs="Arial"/>
                                <w:noProof/>
                                <w:sz w:val="12"/>
                              </w:rPr>
                              <w:t>Assinatura:  _________________________</w:t>
                            </w:r>
                          </w:p>
                        </w:tc>
                      </w:tr>
                      <w:tr w:rsidR="00AE4DAB" w:rsidRPr="006711E6" w14:paraId="207DFD62" w14:textId="77777777" w:rsidTr="003523B7">
                        <w:trPr>
                          <w:trHeight w:val="857"/>
                        </w:trPr>
                        <w:tc>
                          <w:tcPr>
                            <w:tcW w:w="3240" w:type="dxa"/>
                            <w:vMerge/>
                            <w:shd w:val="clear" w:color="auto" w:fill="auto"/>
                          </w:tcPr>
                          <w:p w14:paraId="55470454" w14:textId="77777777" w:rsidR="00AE4DAB" w:rsidRPr="006711E6" w:rsidRDefault="00AE4DAB" w:rsidP="000438A4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ind w:left="0" w:firstLine="0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</w:tbl>
                    <w:p w14:paraId="1C6E5D8A" w14:textId="77777777" w:rsidR="00AE4DAB" w:rsidRDefault="00AE4DAB" w:rsidP="00D53B1C">
                      <w:pPr>
                        <w:ind w:left="0" w:firstLine="0"/>
                      </w:pPr>
                    </w:p>
                  </w:txbxContent>
                </v:textbox>
              </v:shape>
            </v:group>
          </w:pict>
        </mc:Fallback>
      </mc:AlternateContent>
    </w:r>
    <w:r w:rsidR="00C17BBA">
      <w:rPr>
        <w:noProof/>
      </w:rPr>
      <w:drawing>
        <wp:anchor distT="0" distB="0" distL="114300" distR="114300" simplePos="0" relativeHeight="251658752" behindDoc="0" locked="0" layoutInCell="1" allowOverlap="1" wp14:anchorId="779C10E5" wp14:editId="3941254A">
          <wp:simplePos x="0" y="0"/>
          <wp:positionH relativeFrom="column">
            <wp:posOffset>3473450</wp:posOffset>
          </wp:positionH>
          <wp:positionV relativeFrom="paragraph">
            <wp:posOffset>6985</wp:posOffset>
          </wp:positionV>
          <wp:extent cx="496570" cy="589915"/>
          <wp:effectExtent l="0" t="0" r="0" b="0"/>
          <wp:wrapNone/>
          <wp:docPr id="21" name="Imagem 21" descr="LOGO PM SE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LOGO PM SER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570" cy="589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4DAB">
      <w:tab/>
    </w:r>
    <w:r w:rsidR="00AE4DAB">
      <w:tab/>
    </w:r>
  </w:p>
  <w:p w14:paraId="2BF889E8" w14:textId="77777777" w:rsidR="00AE4DAB" w:rsidRPr="005B2F48" w:rsidRDefault="00AE4DAB" w:rsidP="005B2F48">
    <w:pPr>
      <w:pStyle w:val="Cabealho"/>
      <w:rPr>
        <w:sz w:val="2"/>
      </w:rPr>
    </w:pPr>
  </w:p>
  <w:p w14:paraId="78CF5508" w14:textId="77777777" w:rsidR="00AE4DAB" w:rsidRDefault="00AE4DAB" w:rsidP="0060676C">
    <w:pPr>
      <w:pStyle w:val="Cabealho"/>
      <w:spacing w:after="0"/>
      <w:ind w:left="0" w:firstLine="0"/>
      <w:rPr>
        <w:sz w:val="2"/>
      </w:rPr>
    </w:pPr>
    <w:r w:rsidRPr="00D53B1C">
      <w:rPr>
        <w:b/>
        <w:sz w:val="24"/>
      </w:rPr>
      <w:t>DOCUMENTO TÉCNICO</w:t>
    </w:r>
  </w:p>
  <w:p w14:paraId="44FE063F" w14:textId="77777777" w:rsidR="00AE4DAB" w:rsidRPr="003472CF" w:rsidRDefault="00AE4DAB" w:rsidP="00F85036">
    <w:pPr>
      <w:pStyle w:val="Cabealho"/>
      <w:tabs>
        <w:tab w:val="right" w:pos="6300"/>
        <w:tab w:val="right" w:pos="10489"/>
      </w:tabs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52C2E"/>
    <w:multiLevelType w:val="hybridMultilevel"/>
    <w:tmpl w:val="9DD2F142"/>
    <w:lvl w:ilvl="0" w:tplc="BEA8E460">
      <w:start w:val="1"/>
      <w:numFmt w:val="decimal"/>
      <w:pStyle w:val="Figura"/>
      <w:lvlText w:val="Figura %1."/>
      <w:lvlJc w:val="left"/>
      <w:pPr>
        <w:ind w:left="720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C5073"/>
    <w:multiLevelType w:val="hybridMultilevel"/>
    <w:tmpl w:val="4566F15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102604C"/>
    <w:multiLevelType w:val="hybridMultilevel"/>
    <w:tmpl w:val="F95C09FE"/>
    <w:lvl w:ilvl="0" w:tplc="4246D358">
      <w:start w:val="1"/>
      <w:numFmt w:val="decimal"/>
      <w:pStyle w:val="FIGURA0"/>
      <w:lvlText w:val="FIGURA %1."/>
      <w:lvlJc w:val="left"/>
      <w:pPr>
        <w:ind w:left="1429" w:hanging="360"/>
      </w:pPr>
      <w:rPr>
        <w:rFonts w:ascii="Century Gothic" w:hAnsi="Century Gothic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F847D42"/>
    <w:multiLevelType w:val="multilevel"/>
    <w:tmpl w:val="005E58DE"/>
    <w:lvl w:ilvl="0">
      <w:start w:val="1"/>
      <w:numFmt w:val="decimal"/>
      <w:pStyle w:val="Ttulo1"/>
      <w:lvlText w:val="%1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1144"/>
        </w:tabs>
        <w:ind w:left="1144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1146"/>
        </w:tabs>
        <w:ind w:left="1146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1290"/>
        </w:tabs>
        <w:ind w:left="1290" w:hanging="864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434"/>
        </w:tabs>
        <w:ind w:left="1434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578"/>
        </w:tabs>
        <w:ind w:left="1578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722"/>
        </w:tabs>
        <w:ind w:left="1722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2010"/>
        </w:tabs>
        <w:ind w:left="2010" w:hanging="1584"/>
      </w:pPr>
      <w:rPr>
        <w:rFonts w:hint="default"/>
      </w:rPr>
    </w:lvl>
  </w:abstractNum>
  <w:abstractNum w:abstractNumId="4" w15:restartNumberingAfterBreak="0">
    <w:nsid w:val="43F0029F"/>
    <w:multiLevelType w:val="hybridMultilevel"/>
    <w:tmpl w:val="70107E96"/>
    <w:lvl w:ilvl="0" w:tplc="4EB84B6A">
      <w:start w:val="1"/>
      <w:numFmt w:val="decimal"/>
      <w:pStyle w:val="TABELA"/>
      <w:lvlText w:val="TABELA %1."/>
      <w:lvlJc w:val="left"/>
      <w:pPr>
        <w:tabs>
          <w:tab w:val="num" w:pos="2694"/>
        </w:tabs>
        <w:ind w:left="2694" w:hanging="1276"/>
      </w:pPr>
      <w:rPr>
        <w:rFonts w:ascii="Century Gothic" w:hAnsi="Century Gothic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 w15:restartNumberingAfterBreak="0">
    <w:nsid w:val="47DE49F7"/>
    <w:multiLevelType w:val="hybridMultilevel"/>
    <w:tmpl w:val="52AE630A"/>
    <w:lvl w:ilvl="0" w:tplc="D9147A38">
      <w:start w:val="1"/>
      <w:numFmt w:val="decimal"/>
      <w:pStyle w:val="Tabela0"/>
      <w:lvlText w:val="Tabela %1."/>
      <w:lvlJc w:val="left"/>
      <w:pPr>
        <w:ind w:left="720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3320D1"/>
    <w:multiLevelType w:val="hybridMultilevel"/>
    <w:tmpl w:val="74429D9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7575197"/>
    <w:multiLevelType w:val="hybridMultilevel"/>
    <w:tmpl w:val="755EF29A"/>
    <w:lvl w:ilvl="0" w:tplc="B73289B4">
      <w:start w:val="1"/>
      <w:numFmt w:val="bullet"/>
      <w:pStyle w:val="It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7F8556A"/>
    <w:multiLevelType w:val="multilevel"/>
    <w:tmpl w:val="CDFE43F8"/>
    <w:lvl w:ilvl="0">
      <w:start w:val="2"/>
      <w:numFmt w:val="decimal"/>
      <w:pStyle w:val="Ttulo20"/>
      <w:lvlText w:val="%1.1.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4.%2."/>
      <w:lvlJc w:val="left"/>
      <w:pPr>
        <w:ind w:left="576" w:hanging="576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689F6628"/>
    <w:multiLevelType w:val="hybridMultilevel"/>
    <w:tmpl w:val="AFC6DE9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3C6C25"/>
    <w:multiLevelType w:val="hybridMultilevel"/>
    <w:tmpl w:val="339C5786"/>
    <w:lvl w:ilvl="0" w:tplc="0416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69884E50"/>
    <w:multiLevelType w:val="hybridMultilevel"/>
    <w:tmpl w:val="40BCE556"/>
    <w:lvl w:ilvl="0" w:tplc="0416000D">
      <w:start w:val="1"/>
      <w:numFmt w:val="bullet"/>
      <w:lvlText w:val=""/>
      <w:lvlJc w:val="left"/>
      <w:pPr>
        <w:ind w:left="19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7"/>
  </w:num>
  <w:num w:numId="5">
    <w:abstractNumId w:val="7"/>
  </w:num>
  <w:num w:numId="6">
    <w:abstractNumId w:val="8"/>
  </w:num>
  <w:num w:numId="7">
    <w:abstractNumId w:val="10"/>
  </w:num>
  <w:num w:numId="8">
    <w:abstractNumId w:val="6"/>
  </w:num>
  <w:num w:numId="9">
    <w:abstractNumId w:val="3"/>
  </w:num>
  <w:num w:numId="10">
    <w:abstractNumId w:val="4"/>
  </w:num>
  <w:num w:numId="11">
    <w:abstractNumId w:val="9"/>
  </w:num>
  <w:num w:numId="12">
    <w:abstractNumId w:val="1"/>
  </w:num>
  <w:num w:numId="13">
    <w:abstractNumId w:val="11"/>
  </w:num>
  <w:num w:numId="14">
    <w:abstractNumId w:val="2"/>
  </w:num>
  <w:num w:numId="15">
    <w:abstractNumId w:val="0"/>
    <w:lvlOverride w:ilvl="0">
      <w:startOverride w:val="1"/>
    </w:lvlOverride>
  </w:num>
  <w:num w:numId="16">
    <w:abstractNumId w:val="0"/>
    <w:lvlOverride w:ilvl="0">
      <w:startOverride w:val="1"/>
    </w:lvlOverride>
  </w:num>
  <w:num w:numId="17">
    <w:abstractNumId w:val="0"/>
  </w:num>
  <w:num w:numId="18">
    <w:abstractNumId w:val="0"/>
  </w:num>
  <w:num w:numId="19">
    <w:abstractNumId w:val="0"/>
    <w:lvlOverride w:ilvl="0">
      <w:startOverride w:val="1"/>
    </w:lvlOverride>
  </w:num>
  <w:num w:numId="20">
    <w:abstractNumId w:val="0"/>
  </w:num>
  <w:num w:numId="21">
    <w:abstractNumId w:val="0"/>
    <w:lvlOverride w:ilvl="0">
      <w:startOverride w:val="1"/>
    </w:lvlOverride>
  </w:num>
  <w:num w:numId="22">
    <w:abstractNumId w:val="0"/>
    <w:lvlOverride w:ilvl="0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 fillcolor="yellow" strokecolor="yellow">
      <v:fill color="yellow"/>
      <v:stroke color="yellow"/>
      <o:colormru v:ext="edit" colors="lim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FF8"/>
    <w:rsid w:val="00010F8E"/>
    <w:rsid w:val="0002032E"/>
    <w:rsid w:val="000438A4"/>
    <w:rsid w:val="000449F5"/>
    <w:rsid w:val="00051F4E"/>
    <w:rsid w:val="00063B4B"/>
    <w:rsid w:val="00066917"/>
    <w:rsid w:val="00071619"/>
    <w:rsid w:val="00080521"/>
    <w:rsid w:val="000A2212"/>
    <w:rsid w:val="000A39AA"/>
    <w:rsid w:val="000B3E97"/>
    <w:rsid w:val="000C4BDF"/>
    <w:rsid w:val="000D1C2B"/>
    <w:rsid w:val="000E4219"/>
    <w:rsid w:val="000F6D4E"/>
    <w:rsid w:val="00101F3E"/>
    <w:rsid w:val="00102147"/>
    <w:rsid w:val="00110DF4"/>
    <w:rsid w:val="00112CBA"/>
    <w:rsid w:val="001151D1"/>
    <w:rsid w:val="001163FA"/>
    <w:rsid w:val="001177C8"/>
    <w:rsid w:val="00117E24"/>
    <w:rsid w:val="001208DD"/>
    <w:rsid w:val="00153976"/>
    <w:rsid w:val="0015699F"/>
    <w:rsid w:val="001610FE"/>
    <w:rsid w:val="00164074"/>
    <w:rsid w:val="00165ABA"/>
    <w:rsid w:val="00170171"/>
    <w:rsid w:val="00175DE9"/>
    <w:rsid w:val="00175E8A"/>
    <w:rsid w:val="00180B88"/>
    <w:rsid w:val="00181612"/>
    <w:rsid w:val="00193F31"/>
    <w:rsid w:val="001A5405"/>
    <w:rsid w:val="001B03D8"/>
    <w:rsid w:val="001D0BFB"/>
    <w:rsid w:val="001D4060"/>
    <w:rsid w:val="001D4C90"/>
    <w:rsid w:val="001D7693"/>
    <w:rsid w:val="001E2588"/>
    <w:rsid w:val="001E70B3"/>
    <w:rsid w:val="001F10AC"/>
    <w:rsid w:val="001F2B49"/>
    <w:rsid w:val="001F2CEE"/>
    <w:rsid w:val="001F455A"/>
    <w:rsid w:val="00205700"/>
    <w:rsid w:val="002132F4"/>
    <w:rsid w:val="00214311"/>
    <w:rsid w:val="00215BFF"/>
    <w:rsid w:val="00226DAF"/>
    <w:rsid w:val="002319EB"/>
    <w:rsid w:val="002319FB"/>
    <w:rsid w:val="00235F76"/>
    <w:rsid w:val="0026391E"/>
    <w:rsid w:val="00267964"/>
    <w:rsid w:val="00275D8C"/>
    <w:rsid w:val="00280666"/>
    <w:rsid w:val="00284882"/>
    <w:rsid w:val="0029515A"/>
    <w:rsid w:val="002957A7"/>
    <w:rsid w:val="002A13B1"/>
    <w:rsid w:val="002A1A8C"/>
    <w:rsid w:val="002A2FF8"/>
    <w:rsid w:val="002C0AE6"/>
    <w:rsid w:val="002C0D71"/>
    <w:rsid w:val="002C3547"/>
    <w:rsid w:val="002C5A96"/>
    <w:rsid w:val="002C6323"/>
    <w:rsid w:val="002D73EE"/>
    <w:rsid w:val="002D74C4"/>
    <w:rsid w:val="002E01F6"/>
    <w:rsid w:val="002E32E1"/>
    <w:rsid w:val="002F26DA"/>
    <w:rsid w:val="002F7BC7"/>
    <w:rsid w:val="003056CE"/>
    <w:rsid w:val="00313801"/>
    <w:rsid w:val="00317142"/>
    <w:rsid w:val="00322AC8"/>
    <w:rsid w:val="003274BA"/>
    <w:rsid w:val="0033513B"/>
    <w:rsid w:val="003362B8"/>
    <w:rsid w:val="0034090B"/>
    <w:rsid w:val="003472CF"/>
    <w:rsid w:val="003523B7"/>
    <w:rsid w:val="0035412F"/>
    <w:rsid w:val="00355DD9"/>
    <w:rsid w:val="00366E75"/>
    <w:rsid w:val="00375AC8"/>
    <w:rsid w:val="00382C7A"/>
    <w:rsid w:val="00384F9A"/>
    <w:rsid w:val="00393A24"/>
    <w:rsid w:val="00396D16"/>
    <w:rsid w:val="003A5CA5"/>
    <w:rsid w:val="003A73CA"/>
    <w:rsid w:val="003C01CE"/>
    <w:rsid w:val="003C3A6E"/>
    <w:rsid w:val="003D7F49"/>
    <w:rsid w:val="003E1C18"/>
    <w:rsid w:val="003E2F0A"/>
    <w:rsid w:val="003F6DC3"/>
    <w:rsid w:val="004045BC"/>
    <w:rsid w:val="00405A86"/>
    <w:rsid w:val="00405B75"/>
    <w:rsid w:val="00410EA0"/>
    <w:rsid w:val="004140DB"/>
    <w:rsid w:val="00414542"/>
    <w:rsid w:val="00415113"/>
    <w:rsid w:val="00425545"/>
    <w:rsid w:val="00436250"/>
    <w:rsid w:val="00436475"/>
    <w:rsid w:val="00444FD1"/>
    <w:rsid w:val="00445735"/>
    <w:rsid w:val="00451539"/>
    <w:rsid w:val="00451C24"/>
    <w:rsid w:val="004527E1"/>
    <w:rsid w:val="00453E2F"/>
    <w:rsid w:val="00464963"/>
    <w:rsid w:val="0046550F"/>
    <w:rsid w:val="0047165D"/>
    <w:rsid w:val="00475FDC"/>
    <w:rsid w:val="004846E1"/>
    <w:rsid w:val="00484888"/>
    <w:rsid w:val="00490A5A"/>
    <w:rsid w:val="004A499F"/>
    <w:rsid w:val="004B3D09"/>
    <w:rsid w:val="004B436A"/>
    <w:rsid w:val="004B6756"/>
    <w:rsid w:val="004C7B63"/>
    <w:rsid w:val="004D0664"/>
    <w:rsid w:val="004E448E"/>
    <w:rsid w:val="004E5701"/>
    <w:rsid w:val="004F10AE"/>
    <w:rsid w:val="004F4443"/>
    <w:rsid w:val="00500D7E"/>
    <w:rsid w:val="00510073"/>
    <w:rsid w:val="00513A2B"/>
    <w:rsid w:val="0052504D"/>
    <w:rsid w:val="0052658F"/>
    <w:rsid w:val="00543D64"/>
    <w:rsid w:val="0055519F"/>
    <w:rsid w:val="00576EF0"/>
    <w:rsid w:val="005804ED"/>
    <w:rsid w:val="00582BF2"/>
    <w:rsid w:val="00595BAA"/>
    <w:rsid w:val="00597A8A"/>
    <w:rsid w:val="005A3C6F"/>
    <w:rsid w:val="005B2F48"/>
    <w:rsid w:val="005B3F41"/>
    <w:rsid w:val="005E0948"/>
    <w:rsid w:val="005E5CA4"/>
    <w:rsid w:val="005F7E0B"/>
    <w:rsid w:val="00600784"/>
    <w:rsid w:val="00603543"/>
    <w:rsid w:val="0060452C"/>
    <w:rsid w:val="0060676C"/>
    <w:rsid w:val="0061374F"/>
    <w:rsid w:val="006168E2"/>
    <w:rsid w:val="0063014B"/>
    <w:rsid w:val="00630D0E"/>
    <w:rsid w:val="00633E4F"/>
    <w:rsid w:val="00634EA8"/>
    <w:rsid w:val="00635D0E"/>
    <w:rsid w:val="00641A49"/>
    <w:rsid w:val="00652566"/>
    <w:rsid w:val="00657943"/>
    <w:rsid w:val="006711E6"/>
    <w:rsid w:val="00672169"/>
    <w:rsid w:val="00680A45"/>
    <w:rsid w:val="00682DE9"/>
    <w:rsid w:val="00686913"/>
    <w:rsid w:val="0069594E"/>
    <w:rsid w:val="006A24AA"/>
    <w:rsid w:val="006A4923"/>
    <w:rsid w:val="006A5BCA"/>
    <w:rsid w:val="006A7399"/>
    <w:rsid w:val="006B082F"/>
    <w:rsid w:val="006B2DBD"/>
    <w:rsid w:val="006B5DE2"/>
    <w:rsid w:val="006C0767"/>
    <w:rsid w:val="006C0C96"/>
    <w:rsid w:val="006C4C1A"/>
    <w:rsid w:val="006C563D"/>
    <w:rsid w:val="006D2F89"/>
    <w:rsid w:val="006F1471"/>
    <w:rsid w:val="00715E1C"/>
    <w:rsid w:val="00720DED"/>
    <w:rsid w:val="00722492"/>
    <w:rsid w:val="00725DB9"/>
    <w:rsid w:val="00730430"/>
    <w:rsid w:val="00731441"/>
    <w:rsid w:val="0073225C"/>
    <w:rsid w:val="00732BFC"/>
    <w:rsid w:val="007372D6"/>
    <w:rsid w:val="00741664"/>
    <w:rsid w:val="007523A1"/>
    <w:rsid w:val="00762F04"/>
    <w:rsid w:val="007648A7"/>
    <w:rsid w:val="0076687E"/>
    <w:rsid w:val="007676DF"/>
    <w:rsid w:val="0077057B"/>
    <w:rsid w:val="0078164C"/>
    <w:rsid w:val="00784935"/>
    <w:rsid w:val="007A1E33"/>
    <w:rsid w:val="007A1F58"/>
    <w:rsid w:val="007C1113"/>
    <w:rsid w:val="007C231A"/>
    <w:rsid w:val="007C49B9"/>
    <w:rsid w:val="007C4FD2"/>
    <w:rsid w:val="007C67EE"/>
    <w:rsid w:val="007D014C"/>
    <w:rsid w:val="007D03FB"/>
    <w:rsid w:val="007D1375"/>
    <w:rsid w:val="007E6CE4"/>
    <w:rsid w:val="008078E1"/>
    <w:rsid w:val="008169C2"/>
    <w:rsid w:val="0082318C"/>
    <w:rsid w:val="00826A6B"/>
    <w:rsid w:val="00826B21"/>
    <w:rsid w:val="00826DDD"/>
    <w:rsid w:val="008271CC"/>
    <w:rsid w:val="00830169"/>
    <w:rsid w:val="00832831"/>
    <w:rsid w:val="0084080B"/>
    <w:rsid w:val="00845169"/>
    <w:rsid w:val="00854539"/>
    <w:rsid w:val="00855E4B"/>
    <w:rsid w:val="008562F9"/>
    <w:rsid w:val="0087329F"/>
    <w:rsid w:val="00876BB1"/>
    <w:rsid w:val="008B02C9"/>
    <w:rsid w:val="008B37E0"/>
    <w:rsid w:val="008C32B3"/>
    <w:rsid w:val="008C5059"/>
    <w:rsid w:val="008D3474"/>
    <w:rsid w:val="008D5279"/>
    <w:rsid w:val="008F3264"/>
    <w:rsid w:val="008F48F6"/>
    <w:rsid w:val="008F7CCC"/>
    <w:rsid w:val="009036A9"/>
    <w:rsid w:val="0090469A"/>
    <w:rsid w:val="00907E00"/>
    <w:rsid w:val="00913A9B"/>
    <w:rsid w:val="00915366"/>
    <w:rsid w:val="00916526"/>
    <w:rsid w:val="009167A6"/>
    <w:rsid w:val="00916F62"/>
    <w:rsid w:val="00920031"/>
    <w:rsid w:val="00923595"/>
    <w:rsid w:val="00924D00"/>
    <w:rsid w:val="00924F93"/>
    <w:rsid w:val="009372B2"/>
    <w:rsid w:val="00952D89"/>
    <w:rsid w:val="0096330F"/>
    <w:rsid w:val="00963CB9"/>
    <w:rsid w:val="00977D55"/>
    <w:rsid w:val="009A6229"/>
    <w:rsid w:val="009A7364"/>
    <w:rsid w:val="009B01AA"/>
    <w:rsid w:val="009B7BC2"/>
    <w:rsid w:val="009C489E"/>
    <w:rsid w:val="009C63D9"/>
    <w:rsid w:val="009D0240"/>
    <w:rsid w:val="009E297E"/>
    <w:rsid w:val="009E3606"/>
    <w:rsid w:val="009E6C28"/>
    <w:rsid w:val="009F510A"/>
    <w:rsid w:val="009F5AB6"/>
    <w:rsid w:val="00A01D8B"/>
    <w:rsid w:val="00A05D21"/>
    <w:rsid w:val="00A06E13"/>
    <w:rsid w:val="00A07758"/>
    <w:rsid w:val="00A1296A"/>
    <w:rsid w:val="00A3536B"/>
    <w:rsid w:val="00A41B45"/>
    <w:rsid w:val="00A51450"/>
    <w:rsid w:val="00A82DA6"/>
    <w:rsid w:val="00A84101"/>
    <w:rsid w:val="00A8529E"/>
    <w:rsid w:val="00A90603"/>
    <w:rsid w:val="00A979E1"/>
    <w:rsid w:val="00AB1C56"/>
    <w:rsid w:val="00AB2C59"/>
    <w:rsid w:val="00AC732C"/>
    <w:rsid w:val="00AD0705"/>
    <w:rsid w:val="00AE4DAB"/>
    <w:rsid w:val="00AF23B7"/>
    <w:rsid w:val="00B07081"/>
    <w:rsid w:val="00B07933"/>
    <w:rsid w:val="00B27591"/>
    <w:rsid w:val="00B3256E"/>
    <w:rsid w:val="00B51DD6"/>
    <w:rsid w:val="00B56A5B"/>
    <w:rsid w:val="00B66AE2"/>
    <w:rsid w:val="00B751DA"/>
    <w:rsid w:val="00B778FF"/>
    <w:rsid w:val="00B8465D"/>
    <w:rsid w:val="00B85569"/>
    <w:rsid w:val="00B87260"/>
    <w:rsid w:val="00B93E58"/>
    <w:rsid w:val="00B97D28"/>
    <w:rsid w:val="00BA1E32"/>
    <w:rsid w:val="00BB0BFE"/>
    <w:rsid w:val="00BB3317"/>
    <w:rsid w:val="00BC6300"/>
    <w:rsid w:val="00BC674D"/>
    <w:rsid w:val="00BD2116"/>
    <w:rsid w:val="00BE5A7B"/>
    <w:rsid w:val="00BE5F95"/>
    <w:rsid w:val="00BF3240"/>
    <w:rsid w:val="00C06C25"/>
    <w:rsid w:val="00C10A98"/>
    <w:rsid w:val="00C17BBA"/>
    <w:rsid w:val="00C42C5F"/>
    <w:rsid w:val="00C4681D"/>
    <w:rsid w:val="00C46CA3"/>
    <w:rsid w:val="00C5033A"/>
    <w:rsid w:val="00C51B54"/>
    <w:rsid w:val="00C62098"/>
    <w:rsid w:val="00C803A2"/>
    <w:rsid w:val="00C87E15"/>
    <w:rsid w:val="00C905CA"/>
    <w:rsid w:val="00C96485"/>
    <w:rsid w:val="00CA465D"/>
    <w:rsid w:val="00CA5F70"/>
    <w:rsid w:val="00CB2C7F"/>
    <w:rsid w:val="00CB6875"/>
    <w:rsid w:val="00CB7692"/>
    <w:rsid w:val="00CC281E"/>
    <w:rsid w:val="00CC3126"/>
    <w:rsid w:val="00CD665A"/>
    <w:rsid w:val="00CE44E2"/>
    <w:rsid w:val="00CE4879"/>
    <w:rsid w:val="00CE74A3"/>
    <w:rsid w:val="00CF38AB"/>
    <w:rsid w:val="00CF734A"/>
    <w:rsid w:val="00D06146"/>
    <w:rsid w:val="00D06896"/>
    <w:rsid w:val="00D07A63"/>
    <w:rsid w:val="00D12801"/>
    <w:rsid w:val="00D13363"/>
    <w:rsid w:val="00D26B11"/>
    <w:rsid w:val="00D32BE2"/>
    <w:rsid w:val="00D4394B"/>
    <w:rsid w:val="00D44C3D"/>
    <w:rsid w:val="00D46481"/>
    <w:rsid w:val="00D50269"/>
    <w:rsid w:val="00D53B1C"/>
    <w:rsid w:val="00D55E9B"/>
    <w:rsid w:val="00D6292E"/>
    <w:rsid w:val="00D6511E"/>
    <w:rsid w:val="00D73325"/>
    <w:rsid w:val="00D7388D"/>
    <w:rsid w:val="00D7526E"/>
    <w:rsid w:val="00D80192"/>
    <w:rsid w:val="00D80969"/>
    <w:rsid w:val="00D81E9E"/>
    <w:rsid w:val="00D82259"/>
    <w:rsid w:val="00D875A1"/>
    <w:rsid w:val="00D87D7B"/>
    <w:rsid w:val="00D92558"/>
    <w:rsid w:val="00D92C25"/>
    <w:rsid w:val="00D933F6"/>
    <w:rsid w:val="00D94BE2"/>
    <w:rsid w:val="00D979A1"/>
    <w:rsid w:val="00DA089F"/>
    <w:rsid w:val="00DC0747"/>
    <w:rsid w:val="00DC30BA"/>
    <w:rsid w:val="00DC3B5B"/>
    <w:rsid w:val="00DD0FE7"/>
    <w:rsid w:val="00DD5FC3"/>
    <w:rsid w:val="00DE47D5"/>
    <w:rsid w:val="00DE7A89"/>
    <w:rsid w:val="00DF4C2E"/>
    <w:rsid w:val="00DF5322"/>
    <w:rsid w:val="00DF58F7"/>
    <w:rsid w:val="00DF7297"/>
    <w:rsid w:val="00E10596"/>
    <w:rsid w:val="00E2044D"/>
    <w:rsid w:val="00E230E3"/>
    <w:rsid w:val="00E25997"/>
    <w:rsid w:val="00E40E65"/>
    <w:rsid w:val="00E40FA6"/>
    <w:rsid w:val="00E55685"/>
    <w:rsid w:val="00E63827"/>
    <w:rsid w:val="00E70F1F"/>
    <w:rsid w:val="00E845F3"/>
    <w:rsid w:val="00E90526"/>
    <w:rsid w:val="00EB6A38"/>
    <w:rsid w:val="00EC26F8"/>
    <w:rsid w:val="00ED4796"/>
    <w:rsid w:val="00ED72E4"/>
    <w:rsid w:val="00ED7970"/>
    <w:rsid w:val="00EE38AE"/>
    <w:rsid w:val="00F032F6"/>
    <w:rsid w:val="00F1614E"/>
    <w:rsid w:val="00F20B1C"/>
    <w:rsid w:val="00F2474B"/>
    <w:rsid w:val="00F25C32"/>
    <w:rsid w:val="00F30F5A"/>
    <w:rsid w:val="00F3194D"/>
    <w:rsid w:val="00F32B4E"/>
    <w:rsid w:val="00F417FE"/>
    <w:rsid w:val="00F421BB"/>
    <w:rsid w:val="00F70391"/>
    <w:rsid w:val="00F72A0F"/>
    <w:rsid w:val="00F76D75"/>
    <w:rsid w:val="00F819FB"/>
    <w:rsid w:val="00F85036"/>
    <w:rsid w:val="00F96A40"/>
    <w:rsid w:val="00FA14DC"/>
    <w:rsid w:val="00FA50E2"/>
    <w:rsid w:val="00FB0C4F"/>
    <w:rsid w:val="00FB395E"/>
    <w:rsid w:val="00FC5226"/>
    <w:rsid w:val="00FD04CF"/>
    <w:rsid w:val="00FD14F0"/>
    <w:rsid w:val="00FE2638"/>
    <w:rsid w:val="00FE5940"/>
    <w:rsid w:val="00FF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yellow" strokecolor="yellow">
      <v:fill color="yellow"/>
      <v:stroke color="yellow"/>
      <o:colormru v:ext="edit" colors="lime"/>
    </o:shapedefaults>
    <o:shapelayout v:ext="edit">
      <o:idmap v:ext="edit" data="1"/>
    </o:shapelayout>
  </w:shapeDefaults>
  <w:decimalSymbol w:val=","/>
  <w:listSeparator w:val=";"/>
  <w14:docId w14:val="47BAFA21"/>
  <w15:chartTrackingRefBased/>
  <w15:docId w15:val="{3DFAFB61-7386-49B5-BE7B-A6D53995E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2" w:unhideWhenUsed="1" w:qFormat="1"/>
    <w:lsdException w:name="heading 5" w:semiHidden="1" w:uiPriority="9" w:unhideWhenUsed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FF8"/>
    <w:pPr>
      <w:spacing w:after="200" w:line="360" w:lineRule="auto"/>
      <w:ind w:left="431" w:firstLine="845"/>
      <w:jc w:val="both"/>
    </w:pPr>
    <w:rPr>
      <w:rFonts w:ascii="Calibri Light" w:hAnsi="Calibri Light"/>
      <w:sz w:val="26"/>
      <w:szCs w:val="26"/>
    </w:rPr>
  </w:style>
  <w:style w:type="paragraph" w:styleId="Ttulo1">
    <w:name w:val="heading 1"/>
    <w:basedOn w:val="Normal"/>
    <w:next w:val="Normal"/>
    <w:link w:val="Ttulo1Char"/>
    <w:qFormat/>
    <w:rsid w:val="00A8529E"/>
    <w:pPr>
      <w:keepNext/>
      <w:numPr>
        <w:numId w:val="1"/>
      </w:numPr>
      <w:tabs>
        <w:tab w:val="num" w:pos="567"/>
      </w:tabs>
      <w:spacing w:before="120" w:after="240" w:line="240" w:lineRule="auto"/>
      <w:ind w:left="567" w:hanging="567"/>
      <w:outlineLvl w:val="0"/>
    </w:pPr>
    <w:rPr>
      <w:rFonts w:eastAsia="Times New Roman"/>
      <w:b/>
      <w:bCs/>
      <w:caps/>
      <w:color w:val="31849B"/>
      <w:kern w:val="32"/>
      <w:sz w:val="28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rsid w:val="00A8529E"/>
    <w:pPr>
      <w:keepNext/>
      <w:numPr>
        <w:ilvl w:val="1"/>
        <w:numId w:val="1"/>
      </w:numPr>
      <w:tabs>
        <w:tab w:val="clear" w:pos="1144"/>
        <w:tab w:val="num" w:pos="1143"/>
      </w:tabs>
      <w:spacing w:after="240" w:line="240" w:lineRule="auto"/>
      <w:ind w:left="1143" w:hanging="717"/>
      <w:outlineLvl w:val="1"/>
    </w:pPr>
    <w:rPr>
      <w:rFonts w:eastAsia="Times New Roman"/>
      <w:b/>
      <w:bCs/>
      <w:iCs/>
      <w:smallCaps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ED7970"/>
    <w:pPr>
      <w:keepNext/>
      <w:numPr>
        <w:ilvl w:val="2"/>
        <w:numId w:val="1"/>
      </w:numPr>
      <w:spacing w:before="120" w:after="240" w:line="240" w:lineRule="auto"/>
      <w:ind w:left="1701" w:hanging="992"/>
      <w:outlineLvl w:val="2"/>
    </w:pPr>
    <w:rPr>
      <w:rFonts w:eastAsia="Times New Roman"/>
      <w:bCs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2"/>
    <w:unhideWhenUsed/>
    <w:qFormat/>
    <w:rsid w:val="002A2FF8"/>
    <w:pPr>
      <w:keepNext/>
      <w:numPr>
        <w:ilvl w:val="3"/>
        <w:numId w:val="1"/>
      </w:numPr>
      <w:tabs>
        <w:tab w:val="left" w:pos="709"/>
        <w:tab w:val="num" w:pos="1701"/>
      </w:tabs>
      <w:spacing w:before="120" w:after="120" w:line="240" w:lineRule="auto"/>
      <w:ind w:left="1701" w:hanging="992"/>
      <w:outlineLvl w:val="3"/>
    </w:pPr>
    <w:rPr>
      <w:rFonts w:eastAsia="Times New Roman"/>
      <w:bCs/>
      <w:sz w:val="24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unhideWhenUsed/>
    <w:rsid w:val="006A5BCA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4"/>
      <w:szCs w:val="22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2"/>
    <w:unhideWhenUsed/>
    <w:qFormat/>
    <w:rsid w:val="00D875A1"/>
    <w:pPr>
      <w:numPr>
        <w:ilvl w:val="5"/>
        <w:numId w:val="1"/>
      </w:numPr>
      <w:tabs>
        <w:tab w:val="left" w:pos="709"/>
      </w:tabs>
      <w:spacing w:before="240" w:after="60" w:line="240" w:lineRule="auto"/>
      <w:outlineLvl w:val="5"/>
    </w:pPr>
    <w:rPr>
      <w:rFonts w:ascii="Century Gothic" w:eastAsia="Times New Roman" w:hAnsi="Century Gothic"/>
      <w:b/>
      <w:bCs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2"/>
    <w:unhideWhenUsed/>
    <w:qFormat/>
    <w:rsid w:val="00D875A1"/>
    <w:pPr>
      <w:numPr>
        <w:ilvl w:val="6"/>
        <w:numId w:val="1"/>
      </w:numPr>
      <w:tabs>
        <w:tab w:val="left" w:pos="709"/>
      </w:tabs>
      <w:spacing w:before="240" w:after="60" w:line="240" w:lineRule="auto"/>
      <w:outlineLvl w:val="6"/>
    </w:pPr>
    <w:rPr>
      <w:rFonts w:ascii="Century Gothic" w:eastAsia="Times New Roman" w:hAnsi="Century Gothic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2"/>
    <w:unhideWhenUsed/>
    <w:qFormat/>
    <w:rsid w:val="00D875A1"/>
    <w:pPr>
      <w:numPr>
        <w:ilvl w:val="7"/>
        <w:numId w:val="1"/>
      </w:numPr>
      <w:tabs>
        <w:tab w:val="left" w:pos="709"/>
      </w:tabs>
      <w:spacing w:before="240" w:after="60" w:line="240" w:lineRule="auto"/>
      <w:outlineLvl w:val="7"/>
    </w:pPr>
    <w:rPr>
      <w:rFonts w:ascii="Century Gothic" w:eastAsia="Times New Roman" w:hAnsi="Century Gothic"/>
      <w:i/>
      <w:iCs/>
      <w:szCs w:val="24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2"/>
    <w:unhideWhenUsed/>
    <w:qFormat/>
    <w:rsid w:val="00D875A1"/>
    <w:pPr>
      <w:numPr>
        <w:ilvl w:val="8"/>
        <w:numId w:val="1"/>
      </w:numPr>
      <w:tabs>
        <w:tab w:val="left" w:pos="709"/>
      </w:tabs>
      <w:spacing w:before="240" w:after="60" w:line="240" w:lineRule="auto"/>
      <w:outlineLvl w:val="8"/>
    </w:pPr>
    <w:rPr>
      <w:rFonts w:ascii="Arial" w:eastAsia="Times New Roman" w:hAnsi="Arial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7329F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87329F"/>
    <w:rPr>
      <w:rFonts w:ascii="Tahoma" w:hAnsi="Tahoma" w:cs="Tahoma"/>
      <w:sz w:val="16"/>
      <w:szCs w:val="16"/>
    </w:rPr>
  </w:style>
  <w:style w:type="paragraph" w:styleId="Cabealho">
    <w:name w:val="header"/>
    <w:aliases w:val=" Char"/>
    <w:basedOn w:val="Normal"/>
    <w:link w:val="CabealhoChar"/>
    <w:uiPriority w:val="99"/>
    <w:unhideWhenUsed/>
    <w:rsid w:val="0087329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aliases w:val=" Char Char"/>
    <w:basedOn w:val="Fontepargpadro"/>
    <w:link w:val="Cabealho"/>
    <w:uiPriority w:val="99"/>
    <w:rsid w:val="0087329F"/>
  </w:style>
  <w:style w:type="paragraph" w:styleId="Rodap">
    <w:name w:val="footer"/>
    <w:basedOn w:val="Normal"/>
    <w:link w:val="RodapChar"/>
    <w:uiPriority w:val="99"/>
    <w:unhideWhenUsed/>
    <w:rsid w:val="0087329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29F"/>
  </w:style>
  <w:style w:type="paragraph" w:styleId="Corpodetexto">
    <w:name w:val="Body Text"/>
    <w:basedOn w:val="Normal"/>
    <w:link w:val="CorpodetextoChar"/>
    <w:rsid w:val="00D875A1"/>
    <w:pPr>
      <w:widowControl w:val="0"/>
      <w:tabs>
        <w:tab w:val="left" w:pos="1134"/>
      </w:tabs>
      <w:spacing w:line="240" w:lineRule="auto"/>
    </w:pPr>
    <w:rPr>
      <w:rFonts w:ascii="Univers" w:eastAsia="Times New Roman" w:hAnsi="Univers"/>
      <w:sz w:val="22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D875A1"/>
    <w:rPr>
      <w:rFonts w:ascii="Univers" w:eastAsia="Times New Roman" w:hAnsi="Univers"/>
      <w:sz w:val="22"/>
      <w:szCs w:val="24"/>
    </w:rPr>
  </w:style>
  <w:style w:type="character" w:customStyle="1" w:styleId="Ttulo1Char">
    <w:name w:val="Título 1 Char"/>
    <w:link w:val="Ttulo1"/>
    <w:rsid w:val="00A8529E"/>
    <w:rPr>
      <w:rFonts w:ascii="Calibri Light" w:eastAsia="Times New Roman" w:hAnsi="Calibri Light"/>
      <w:b/>
      <w:bCs/>
      <w:caps/>
      <w:color w:val="31849B"/>
      <w:kern w:val="32"/>
      <w:sz w:val="28"/>
      <w:szCs w:val="32"/>
      <w:lang w:eastAsia="x-none"/>
    </w:rPr>
  </w:style>
  <w:style w:type="character" w:customStyle="1" w:styleId="Ttulo2Char">
    <w:name w:val="Título 2 Char"/>
    <w:link w:val="Ttulo2"/>
    <w:rsid w:val="00A8529E"/>
    <w:rPr>
      <w:rFonts w:ascii="Calibri Light" w:eastAsia="Times New Roman" w:hAnsi="Calibri Light"/>
      <w:b/>
      <w:bCs/>
      <w:iCs/>
      <w:smallCaps/>
      <w:sz w:val="26"/>
      <w:szCs w:val="28"/>
      <w:lang w:val="x-none" w:eastAsia="x-none"/>
    </w:rPr>
  </w:style>
  <w:style w:type="character" w:customStyle="1" w:styleId="Ttulo3Char">
    <w:name w:val="Título 3 Char"/>
    <w:link w:val="Ttulo3"/>
    <w:rsid w:val="00ED7970"/>
    <w:rPr>
      <w:rFonts w:ascii="Calibri Light" w:eastAsia="Times New Roman" w:hAnsi="Calibri Light" w:cs="Arial"/>
      <w:bCs/>
      <w:sz w:val="26"/>
      <w:szCs w:val="24"/>
    </w:rPr>
  </w:style>
  <w:style w:type="character" w:customStyle="1" w:styleId="Ttulo4Char">
    <w:name w:val="Título 4 Char"/>
    <w:link w:val="Ttulo4"/>
    <w:uiPriority w:val="2"/>
    <w:rsid w:val="002A2FF8"/>
    <w:rPr>
      <w:rFonts w:ascii="Calibri Light" w:eastAsia="Times New Roman" w:hAnsi="Calibri Light"/>
      <w:bCs/>
      <w:sz w:val="24"/>
      <w:szCs w:val="24"/>
    </w:rPr>
  </w:style>
  <w:style w:type="character" w:customStyle="1" w:styleId="Ttulo6Char">
    <w:name w:val="Título 6 Char"/>
    <w:link w:val="Ttulo6"/>
    <w:uiPriority w:val="2"/>
    <w:rsid w:val="00D875A1"/>
    <w:rPr>
      <w:rFonts w:ascii="Century Gothic" w:eastAsia="Times New Roman" w:hAnsi="Century Gothic"/>
      <w:b/>
      <w:bCs/>
      <w:sz w:val="26"/>
      <w:szCs w:val="26"/>
    </w:rPr>
  </w:style>
  <w:style w:type="character" w:customStyle="1" w:styleId="Ttulo7Char">
    <w:name w:val="Título 7 Char"/>
    <w:link w:val="Ttulo7"/>
    <w:uiPriority w:val="2"/>
    <w:semiHidden/>
    <w:rsid w:val="00D875A1"/>
    <w:rPr>
      <w:rFonts w:ascii="Century Gothic" w:eastAsia="Times New Roman" w:hAnsi="Century Gothic"/>
      <w:sz w:val="26"/>
      <w:szCs w:val="24"/>
    </w:rPr>
  </w:style>
  <w:style w:type="character" w:customStyle="1" w:styleId="Ttulo8Char">
    <w:name w:val="Título 8 Char"/>
    <w:link w:val="Ttulo8"/>
    <w:rsid w:val="00D875A1"/>
    <w:rPr>
      <w:rFonts w:ascii="Century Gothic" w:eastAsia="Times New Roman" w:hAnsi="Century Gothic"/>
      <w:i/>
      <w:iCs/>
      <w:sz w:val="26"/>
      <w:szCs w:val="24"/>
    </w:rPr>
  </w:style>
  <w:style w:type="character" w:customStyle="1" w:styleId="Ttulo9Char">
    <w:name w:val="Título 9 Char"/>
    <w:link w:val="Ttulo9"/>
    <w:uiPriority w:val="2"/>
    <w:rsid w:val="00D875A1"/>
    <w:rPr>
      <w:rFonts w:ascii="Arial" w:eastAsia="Times New Roman" w:hAnsi="Arial" w:cs="Arial"/>
      <w:sz w:val="26"/>
      <w:szCs w:val="26"/>
    </w:rPr>
  </w:style>
  <w:style w:type="paragraph" w:customStyle="1" w:styleId="TITULO">
    <w:name w:val="TITULO"/>
    <w:basedOn w:val="Ttulo1"/>
    <w:next w:val="Normal"/>
    <w:rsid w:val="00D875A1"/>
    <w:pPr>
      <w:numPr>
        <w:numId w:val="0"/>
      </w:numPr>
      <w:tabs>
        <w:tab w:val="num" w:pos="858"/>
      </w:tabs>
      <w:ind w:left="709"/>
      <w:jc w:val="center"/>
    </w:pPr>
    <w:rPr>
      <w:sz w:val="36"/>
      <w:u w:val="double"/>
    </w:rPr>
  </w:style>
  <w:style w:type="paragraph" w:customStyle="1" w:styleId="TEXTO">
    <w:name w:val="TEXTO"/>
    <w:rsid w:val="00D875A1"/>
    <w:pPr>
      <w:spacing w:line="360" w:lineRule="auto"/>
    </w:pPr>
    <w:rPr>
      <w:rFonts w:ascii="Arial" w:eastAsia="Times New Roman" w:hAnsi="Arial"/>
      <w:noProof/>
    </w:rPr>
  </w:style>
  <w:style w:type="paragraph" w:customStyle="1" w:styleId="TituloENG">
    <w:name w:val="Titulo ENG"/>
    <w:basedOn w:val="Normal"/>
    <w:link w:val="TituloENGChar"/>
    <w:qFormat/>
    <w:rsid w:val="008078E1"/>
    <w:pPr>
      <w:ind w:left="142" w:right="105"/>
      <w:jc w:val="center"/>
    </w:pPr>
    <w:rPr>
      <w:rFonts w:ascii="Calibri" w:hAnsi="Calibri"/>
      <w:b/>
      <w:color w:val="31849B"/>
      <w:sz w:val="40"/>
      <w:szCs w:val="24"/>
      <w:lang w:val="x-none" w:eastAsia="en-US"/>
    </w:rPr>
  </w:style>
  <w:style w:type="paragraph" w:customStyle="1" w:styleId="CabealhoENG">
    <w:name w:val="Cabeçalho ENG"/>
    <w:basedOn w:val="Normal"/>
    <w:link w:val="CabealhoENGChar"/>
    <w:qFormat/>
    <w:rsid w:val="006A5BCA"/>
    <w:pPr>
      <w:spacing w:before="120" w:after="120"/>
      <w:jc w:val="right"/>
    </w:pPr>
    <w:rPr>
      <w:rFonts w:ascii="Gadugi" w:hAnsi="Gadugi"/>
      <w:b/>
      <w:color w:val="31849B"/>
      <w:sz w:val="18"/>
      <w:szCs w:val="21"/>
      <w:lang w:val="x-none" w:eastAsia="x-none"/>
    </w:rPr>
  </w:style>
  <w:style w:type="character" w:customStyle="1" w:styleId="TituloENGChar">
    <w:name w:val="Titulo ENG Char"/>
    <w:link w:val="TituloENG"/>
    <w:rsid w:val="008078E1"/>
    <w:rPr>
      <w:rFonts w:cs="Arial"/>
      <w:b/>
      <w:color w:val="31849B"/>
      <w:sz w:val="40"/>
      <w:szCs w:val="24"/>
      <w:lang w:eastAsia="en-US"/>
    </w:rPr>
  </w:style>
  <w:style w:type="paragraph" w:customStyle="1" w:styleId="RodapENG">
    <w:name w:val="Rodapé ENG"/>
    <w:basedOn w:val="Normal"/>
    <w:link w:val="RodapENGChar"/>
    <w:qFormat/>
    <w:rsid w:val="008078E1"/>
    <w:pPr>
      <w:spacing w:before="60" w:after="60" w:line="240" w:lineRule="auto"/>
      <w:jc w:val="right"/>
    </w:pPr>
    <w:rPr>
      <w:rFonts w:ascii="Calibri" w:hAnsi="Calibri"/>
      <w:noProof/>
      <w:color w:val="31849B"/>
      <w:sz w:val="20"/>
      <w:szCs w:val="22"/>
      <w:lang w:val="x-none" w:eastAsia="en-US"/>
    </w:rPr>
  </w:style>
  <w:style w:type="character" w:customStyle="1" w:styleId="CabealhoENGChar">
    <w:name w:val="Cabeçalho ENG Char"/>
    <w:link w:val="CabealhoENG"/>
    <w:rsid w:val="006A5BCA"/>
    <w:rPr>
      <w:rFonts w:ascii="Gadugi" w:hAnsi="Gadugi"/>
      <w:b/>
      <w:color w:val="31849B"/>
      <w:sz w:val="18"/>
      <w:szCs w:val="21"/>
    </w:rPr>
  </w:style>
  <w:style w:type="paragraph" w:customStyle="1" w:styleId="Figura">
    <w:name w:val="Figura"/>
    <w:basedOn w:val="Normal"/>
    <w:link w:val="FiguraChar"/>
    <w:qFormat/>
    <w:rsid w:val="00730430"/>
    <w:pPr>
      <w:numPr>
        <w:numId w:val="2"/>
      </w:numPr>
      <w:tabs>
        <w:tab w:val="left" w:pos="1560"/>
      </w:tabs>
      <w:spacing w:after="240" w:line="240" w:lineRule="auto"/>
    </w:pPr>
    <w:rPr>
      <w:sz w:val="24"/>
      <w:lang w:val="x-none" w:eastAsia="x-none"/>
    </w:rPr>
  </w:style>
  <w:style w:type="character" w:customStyle="1" w:styleId="RodapENGChar">
    <w:name w:val="Rodapé ENG Char"/>
    <w:link w:val="RodapENG"/>
    <w:rsid w:val="008078E1"/>
    <w:rPr>
      <w:noProof/>
      <w:color w:val="31849B"/>
      <w:szCs w:val="22"/>
      <w:lang w:eastAsia="en-US"/>
    </w:rPr>
  </w:style>
  <w:style w:type="paragraph" w:customStyle="1" w:styleId="textointerno">
    <w:name w:val="texto interno"/>
    <w:basedOn w:val="Normal"/>
    <w:link w:val="textointernoChar"/>
    <w:qFormat/>
    <w:rsid w:val="006A24AA"/>
    <w:pPr>
      <w:ind w:firstLine="0"/>
    </w:pPr>
    <w:rPr>
      <w:rFonts w:ascii="Calibri" w:hAnsi="Calibri"/>
      <w:color w:val="FFFF00"/>
      <w:sz w:val="20"/>
      <w:szCs w:val="22"/>
      <w:lang w:val="x-none" w:eastAsia="x-none"/>
    </w:rPr>
  </w:style>
  <w:style w:type="character" w:customStyle="1" w:styleId="FiguraChar">
    <w:name w:val="Figura Char"/>
    <w:link w:val="Figura"/>
    <w:rsid w:val="00730430"/>
    <w:rPr>
      <w:rFonts w:ascii="Calibri Light" w:hAnsi="Calibri Light"/>
      <w:sz w:val="24"/>
      <w:szCs w:val="26"/>
      <w:lang w:val="x-none" w:eastAsia="x-none"/>
    </w:rPr>
  </w:style>
  <w:style w:type="paragraph" w:customStyle="1" w:styleId="fotos">
    <w:name w:val="fotos"/>
    <w:basedOn w:val="Normal"/>
    <w:link w:val="fotosChar"/>
    <w:qFormat/>
    <w:rsid w:val="00E63827"/>
    <w:pPr>
      <w:spacing w:after="100" w:line="240" w:lineRule="auto"/>
      <w:ind w:right="-40" w:firstLine="0"/>
      <w:jc w:val="center"/>
    </w:pPr>
    <w:rPr>
      <w:noProof/>
      <w:lang w:val="x-none" w:eastAsia="x-none"/>
    </w:rPr>
  </w:style>
  <w:style w:type="character" w:customStyle="1" w:styleId="textointernoChar">
    <w:name w:val="texto interno Char"/>
    <w:link w:val="textointerno"/>
    <w:rsid w:val="006A24AA"/>
    <w:rPr>
      <w:color w:val="FFFF00"/>
      <w:szCs w:val="22"/>
    </w:rPr>
  </w:style>
  <w:style w:type="character" w:customStyle="1" w:styleId="fotosChar">
    <w:name w:val="fotos Char"/>
    <w:link w:val="fotos"/>
    <w:rsid w:val="00E63827"/>
    <w:rPr>
      <w:rFonts w:ascii="Calibri Light" w:hAnsi="Calibri Light"/>
      <w:noProof/>
      <w:sz w:val="26"/>
      <w:szCs w:val="26"/>
      <w:lang w:val="x-none" w:eastAsia="x-none"/>
    </w:rPr>
  </w:style>
  <w:style w:type="paragraph" w:customStyle="1" w:styleId="Fonte">
    <w:name w:val="Fonte"/>
    <w:basedOn w:val="Normal"/>
    <w:link w:val="FonteChar"/>
    <w:qFormat/>
    <w:rsid w:val="002A2FF8"/>
    <w:pPr>
      <w:spacing w:after="240"/>
      <w:ind w:firstLine="364"/>
    </w:pPr>
    <w:rPr>
      <w:sz w:val="20"/>
      <w:lang w:val="x-none" w:eastAsia="x-none"/>
    </w:rPr>
  </w:style>
  <w:style w:type="paragraph" w:customStyle="1" w:styleId="Tabela0">
    <w:name w:val="Tabela"/>
    <w:basedOn w:val="Normal"/>
    <w:link w:val="TabelaChar"/>
    <w:qFormat/>
    <w:rsid w:val="00730430"/>
    <w:pPr>
      <w:numPr>
        <w:numId w:val="3"/>
      </w:numPr>
      <w:tabs>
        <w:tab w:val="left" w:pos="1560"/>
      </w:tabs>
      <w:spacing w:line="240" w:lineRule="auto"/>
      <w:ind w:left="1560" w:hanging="1134"/>
    </w:pPr>
    <w:rPr>
      <w:sz w:val="24"/>
      <w:szCs w:val="20"/>
      <w:lang w:val="x-none" w:eastAsia="x-none"/>
    </w:rPr>
  </w:style>
  <w:style w:type="character" w:customStyle="1" w:styleId="FonteChar">
    <w:name w:val="Fonte Char"/>
    <w:link w:val="Fonte"/>
    <w:rsid w:val="002A2FF8"/>
    <w:rPr>
      <w:rFonts w:ascii="Calibri Light" w:hAnsi="Calibri Light"/>
      <w:szCs w:val="26"/>
    </w:rPr>
  </w:style>
  <w:style w:type="paragraph" w:styleId="PargrafodaLista">
    <w:name w:val="List Paragraph"/>
    <w:basedOn w:val="Normal"/>
    <w:link w:val="PargrafodaListaChar"/>
    <w:uiPriority w:val="34"/>
    <w:qFormat/>
    <w:rsid w:val="005E0948"/>
    <w:pPr>
      <w:spacing w:line="240" w:lineRule="auto"/>
      <w:ind w:left="720" w:firstLine="0"/>
      <w:jc w:val="left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TabelaChar">
    <w:name w:val="Tabela Char"/>
    <w:link w:val="Tabela0"/>
    <w:rsid w:val="00730430"/>
    <w:rPr>
      <w:rFonts w:ascii="Calibri Light" w:hAnsi="Calibri Light"/>
      <w:sz w:val="24"/>
    </w:rPr>
  </w:style>
  <w:style w:type="paragraph" w:customStyle="1" w:styleId="Item">
    <w:name w:val="Item"/>
    <w:basedOn w:val="PargrafodaLista"/>
    <w:link w:val="ItemChar"/>
    <w:qFormat/>
    <w:rsid w:val="00730430"/>
    <w:pPr>
      <w:numPr>
        <w:numId w:val="4"/>
      </w:numPr>
      <w:spacing w:after="60" w:line="360" w:lineRule="auto"/>
      <w:ind w:left="1423" w:hanging="357"/>
      <w:jc w:val="both"/>
    </w:pPr>
    <w:rPr>
      <w:rFonts w:ascii="Calibri Light" w:hAnsi="Calibri Light"/>
      <w:sz w:val="26"/>
    </w:rPr>
  </w:style>
  <w:style w:type="character" w:styleId="nfaseIntensa">
    <w:name w:val="Intense Emphasis"/>
    <w:uiPriority w:val="21"/>
    <w:rsid w:val="00F32B4E"/>
    <w:rPr>
      <w:b/>
      <w:bCs/>
      <w:i/>
      <w:iCs/>
      <w:color w:val="4F81BD"/>
    </w:rPr>
  </w:style>
  <w:style w:type="character" w:customStyle="1" w:styleId="PargrafodaListaChar">
    <w:name w:val="Parágrafo da Lista Char"/>
    <w:link w:val="PargrafodaLista"/>
    <w:uiPriority w:val="34"/>
    <w:rsid w:val="00410EA0"/>
    <w:rPr>
      <w:rFonts w:ascii="Times New Roman" w:hAnsi="Times New Roman"/>
      <w:sz w:val="24"/>
      <w:szCs w:val="24"/>
    </w:rPr>
  </w:style>
  <w:style w:type="character" w:customStyle="1" w:styleId="ItemChar">
    <w:name w:val="Item Char"/>
    <w:link w:val="Item"/>
    <w:rsid w:val="00730430"/>
    <w:rPr>
      <w:rFonts w:ascii="Calibri Light" w:hAnsi="Calibri Light"/>
      <w:sz w:val="26"/>
      <w:szCs w:val="24"/>
    </w:rPr>
  </w:style>
  <w:style w:type="table" w:styleId="Tabelacomgrade">
    <w:name w:val="Table Grid"/>
    <w:basedOn w:val="Tabelanormal"/>
    <w:uiPriority w:val="59"/>
    <w:rsid w:val="000449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Tabela">
    <w:name w:val="TextoTabela"/>
    <w:basedOn w:val="Tabela0"/>
    <w:link w:val="TextoTabelaChar"/>
    <w:qFormat/>
    <w:rsid w:val="0077057B"/>
    <w:pPr>
      <w:numPr>
        <w:numId w:val="0"/>
      </w:numPr>
      <w:spacing w:before="60" w:after="60"/>
    </w:pPr>
    <w:rPr>
      <w:sz w:val="22"/>
    </w:rPr>
  </w:style>
  <w:style w:type="character" w:customStyle="1" w:styleId="TextoTabelaChar">
    <w:name w:val="TextoTabela Char"/>
    <w:link w:val="TextoTabela"/>
    <w:rsid w:val="0077057B"/>
    <w:rPr>
      <w:rFonts w:ascii="Calibri Light" w:hAnsi="Calibri Light"/>
      <w:sz w:val="22"/>
    </w:rPr>
  </w:style>
  <w:style w:type="character" w:customStyle="1" w:styleId="Ttulo5Char">
    <w:name w:val="Título 5 Char"/>
    <w:link w:val="Ttulo5"/>
    <w:uiPriority w:val="9"/>
    <w:rsid w:val="006A5BCA"/>
    <w:rPr>
      <w:rFonts w:ascii="Cambria" w:eastAsia="Times New Roman" w:hAnsi="Cambria" w:cs="Times New Roman"/>
      <w:color w:val="243F60"/>
      <w:sz w:val="24"/>
      <w:szCs w:val="22"/>
    </w:rPr>
  </w:style>
  <w:style w:type="paragraph" w:styleId="Ttulo">
    <w:name w:val="Title"/>
    <w:basedOn w:val="Normal"/>
    <w:next w:val="Normal"/>
    <w:link w:val="TtuloChar"/>
    <w:uiPriority w:val="10"/>
    <w:rsid w:val="006A5BCA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val="x-none" w:eastAsia="x-none"/>
    </w:rPr>
  </w:style>
  <w:style w:type="character" w:customStyle="1" w:styleId="TtuloChar">
    <w:name w:val="Título Char"/>
    <w:link w:val="Ttulo"/>
    <w:uiPriority w:val="10"/>
    <w:rsid w:val="006A5BCA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umrio1">
    <w:name w:val="toc 1"/>
    <w:basedOn w:val="Normal"/>
    <w:next w:val="Normal"/>
    <w:autoRedefine/>
    <w:uiPriority w:val="39"/>
    <w:rsid w:val="00AE4DAB"/>
    <w:pPr>
      <w:tabs>
        <w:tab w:val="left" w:pos="1100"/>
        <w:tab w:val="right" w:leader="dot" w:pos="9072"/>
      </w:tabs>
      <w:spacing w:before="120" w:after="120" w:line="240" w:lineRule="auto"/>
      <w:ind w:left="1418" w:hanging="709"/>
    </w:pPr>
    <w:rPr>
      <w:rFonts w:eastAsia="Times New Roman"/>
      <w:b/>
      <w:bCs/>
      <w:caps/>
      <w:noProof/>
      <w:sz w:val="24"/>
      <w:szCs w:val="24"/>
    </w:rPr>
  </w:style>
  <w:style w:type="character" w:styleId="Hyperlink">
    <w:name w:val="Hyperlink"/>
    <w:uiPriority w:val="99"/>
    <w:rsid w:val="002A2FF8"/>
    <w:rPr>
      <w:color w:val="0000FF"/>
      <w:u w:val="single"/>
    </w:rPr>
  </w:style>
  <w:style w:type="paragraph" w:styleId="Sumrio2">
    <w:name w:val="toc 2"/>
    <w:basedOn w:val="Normal"/>
    <w:next w:val="Normal"/>
    <w:autoRedefine/>
    <w:uiPriority w:val="39"/>
    <w:rsid w:val="00A01D8B"/>
    <w:pPr>
      <w:tabs>
        <w:tab w:val="left" w:pos="1134"/>
        <w:tab w:val="right" w:leader="dot" w:pos="9072"/>
      </w:tabs>
      <w:spacing w:after="0"/>
      <w:ind w:left="1418" w:right="560" w:hanging="425"/>
    </w:pPr>
    <w:rPr>
      <w:rFonts w:ascii="Times New Roman" w:eastAsia="Times New Roman" w:hAnsi="Times New Roman"/>
      <w:smallCaps/>
      <w:sz w:val="20"/>
    </w:rPr>
  </w:style>
  <w:style w:type="paragraph" w:styleId="Sumrio3">
    <w:name w:val="toc 3"/>
    <w:basedOn w:val="Normal"/>
    <w:next w:val="Normal"/>
    <w:autoRedefine/>
    <w:uiPriority w:val="39"/>
    <w:rsid w:val="0047165D"/>
    <w:pPr>
      <w:tabs>
        <w:tab w:val="left" w:pos="1870"/>
        <w:tab w:val="right" w:leader="dot" w:pos="9000"/>
      </w:tabs>
      <w:spacing w:after="0"/>
      <w:ind w:left="480" w:firstLine="720"/>
    </w:pPr>
    <w:rPr>
      <w:rFonts w:ascii="Times New Roman" w:eastAsia="Times New Roman" w:hAnsi="Times New Roman"/>
      <w:i/>
      <w:iCs/>
      <w:sz w:val="20"/>
    </w:rPr>
  </w:style>
  <w:style w:type="character" w:styleId="Forte">
    <w:name w:val="Strong"/>
    <w:qFormat/>
    <w:rsid w:val="002A2FF8"/>
    <w:rPr>
      <w:b/>
      <w:bCs/>
    </w:rPr>
  </w:style>
  <w:style w:type="paragraph" w:styleId="Legenda">
    <w:name w:val="caption"/>
    <w:basedOn w:val="Normal"/>
    <w:next w:val="Normal"/>
    <w:unhideWhenUsed/>
    <w:qFormat/>
    <w:rsid w:val="002A2FF8"/>
    <w:pPr>
      <w:spacing w:after="0"/>
      <w:ind w:left="0" w:firstLine="720"/>
    </w:pPr>
    <w:rPr>
      <w:rFonts w:ascii="Times New Roman" w:eastAsia="Times New Roman" w:hAnsi="Times New Roman"/>
      <w:b/>
      <w:bCs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2A2FF8"/>
    <w:pPr>
      <w:keepLines/>
      <w:tabs>
        <w:tab w:val="left" w:pos="426"/>
      </w:tabs>
      <w:spacing w:before="480" w:line="276" w:lineRule="auto"/>
      <w:jc w:val="center"/>
      <w:outlineLvl w:val="9"/>
    </w:pPr>
    <w:rPr>
      <w:caps w:val="0"/>
      <w:color w:val="365F91"/>
      <w:kern w:val="0"/>
      <w:sz w:val="32"/>
      <w:szCs w:val="28"/>
      <w:lang w:eastAsia="en-US"/>
    </w:rPr>
  </w:style>
  <w:style w:type="paragraph" w:customStyle="1" w:styleId="Figura1">
    <w:name w:val="Figura 1"/>
    <w:basedOn w:val="Figura"/>
    <w:link w:val="Figura1Char"/>
    <w:rsid w:val="002A2FF8"/>
    <w:pPr>
      <w:numPr>
        <w:numId w:val="0"/>
      </w:numPr>
      <w:spacing w:after="120"/>
      <w:ind w:left="1428" w:hanging="360"/>
      <w:outlineLvl w:val="0"/>
    </w:pPr>
    <w:rPr>
      <w:szCs w:val="24"/>
    </w:rPr>
  </w:style>
  <w:style w:type="character" w:customStyle="1" w:styleId="Figura1Char">
    <w:name w:val="Figura 1 Char"/>
    <w:link w:val="Figura1"/>
    <w:rsid w:val="002A2FF8"/>
    <w:rPr>
      <w:rFonts w:ascii="Calibri Light" w:hAnsi="Calibri Light"/>
      <w:sz w:val="24"/>
      <w:szCs w:val="24"/>
    </w:rPr>
  </w:style>
  <w:style w:type="paragraph" w:customStyle="1" w:styleId="Ttulo20">
    <w:name w:val="Título 2."/>
    <w:basedOn w:val="Ttulo1"/>
    <w:link w:val="Ttulo2Char0"/>
    <w:rsid w:val="002A2FF8"/>
    <w:pPr>
      <w:numPr>
        <w:numId w:val="6"/>
      </w:numPr>
      <w:tabs>
        <w:tab w:val="left" w:pos="851"/>
      </w:tabs>
      <w:spacing w:line="360" w:lineRule="atLeast"/>
    </w:pPr>
    <w:rPr>
      <w:b w:val="0"/>
      <w:sz w:val="26"/>
      <w:szCs w:val="26"/>
    </w:rPr>
  </w:style>
  <w:style w:type="character" w:customStyle="1" w:styleId="Ttulo2Char0">
    <w:name w:val="Título 2. Char"/>
    <w:link w:val="Ttulo20"/>
    <w:rsid w:val="002A2FF8"/>
    <w:rPr>
      <w:rFonts w:ascii="Calibri Light" w:eastAsia="Times New Roman" w:hAnsi="Calibri Light" w:cs="Arial"/>
      <w:b w:val="0"/>
      <w:bCs/>
      <w:caps/>
      <w:color w:val="31849B"/>
      <w:kern w:val="32"/>
      <w:sz w:val="26"/>
      <w:szCs w:val="26"/>
    </w:rPr>
  </w:style>
  <w:style w:type="paragraph" w:customStyle="1" w:styleId="Estilo1d">
    <w:name w:val="Estilo1d"/>
    <w:basedOn w:val="Normal"/>
    <w:link w:val="Estilo1dChar"/>
    <w:qFormat/>
    <w:rsid w:val="00D94BE2"/>
    <w:pPr>
      <w:spacing w:after="0" w:line="240" w:lineRule="auto"/>
      <w:ind w:left="0" w:firstLine="720"/>
    </w:pPr>
    <w:rPr>
      <w:rFonts w:eastAsia="Times New Roman"/>
      <w:b/>
      <w:sz w:val="22"/>
      <w:lang w:val="x-none" w:eastAsia="x-none"/>
    </w:rPr>
  </w:style>
  <w:style w:type="character" w:customStyle="1" w:styleId="Estilo1dChar">
    <w:name w:val="Estilo1d Char"/>
    <w:link w:val="Estilo1d"/>
    <w:rsid w:val="00D94BE2"/>
    <w:rPr>
      <w:rFonts w:ascii="Calibri Light" w:eastAsia="Times New Roman" w:hAnsi="Calibri Light"/>
      <w:b/>
      <w:sz w:val="22"/>
      <w:szCs w:val="26"/>
    </w:rPr>
  </w:style>
  <w:style w:type="paragraph" w:customStyle="1" w:styleId="TTULOSUMRIO">
    <w:name w:val="TÍTULO SUMÁRIO"/>
    <w:basedOn w:val="Normal"/>
    <w:link w:val="TTULOSUMRIOChar"/>
    <w:qFormat/>
    <w:rsid w:val="00175E8A"/>
    <w:pPr>
      <w:spacing w:after="480" w:line="240" w:lineRule="auto"/>
      <w:ind w:left="0" w:firstLine="0"/>
      <w:jc w:val="center"/>
    </w:pPr>
    <w:rPr>
      <w:rFonts w:ascii="Cambria" w:eastAsia="MS Mincho" w:hAnsi="Cambria"/>
      <w:b/>
      <w:sz w:val="24"/>
      <w:szCs w:val="24"/>
      <w:lang w:val="x-none" w:eastAsia="en-US"/>
    </w:rPr>
  </w:style>
  <w:style w:type="character" w:customStyle="1" w:styleId="TTULOSUMRIOChar">
    <w:name w:val="TÍTULO SUMÁRIO Char"/>
    <w:link w:val="TTULOSUMRIO"/>
    <w:rsid w:val="00175E8A"/>
    <w:rPr>
      <w:rFonts w:ascii="Cambria" w:eastAsia="MS Mincho" w:hAnsi="Cambria" w:cs="Calibri"/>
      <w:b/>
      <w:sz w:val="24"/>
      <w:szCs w:val="24"/>
      <w:lang w:eastAsia="en-US"/>
    </w:rPr>
  </w:style>
  <w:style w:type="paragraph" w:styleId="Sumrio4">
    <w:name w:val="toc 4"/>
    <w:basedOn w:val="Normal"/>
    <w:next w:val="Normal"/>
    <w:autoRedefine/>
    <w:uiPriority w:val="39"/>
    <w:unhideWhenUsed/>
    <w:rsid w:val="00175E8A"/>
    <w:pPr>
      <w:spacing w:after="100"/>
      <w:ind w:left="780"/>
    </w:pPr>
  </w:style>
  <w:style w:type="paragraph" w:customStyle="1" w:styleId="CAPA-L1">
    <w:name w:val="CAPA-L1"/>
    <w:basedOn w:val="Normal"/>
    <w:next w:val="Normal"/>
    <w:uiPriority w:val="2"/>
    <w:qFormat/>
    <w:rsid w:val="009B7BC2"/>
    <w:pPr>
      <w:tabs>
        <w:tab w:val="left" w:pos="8367"/>
      </w:tabs>
      <w:spacing w:after="0" w:line="240" w:lineRule="auto"/>
      <w:ind w:left="0" w:firstLine="0"/>
      <w:jc w:val="center"/>
    </w:pPr>
    <w:rPr>
      <w:rFonts w:ascii="Century Gothic" w:eastAsia="Times New Roman" w:hAnsi="Century Gothic"/>
      <w:b/>
      <w:caps/>
      <w:color w:val="004228"/>
      <w:sz w:val="48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APA-L2">
    <w:name w:val="CAPA-L2"/>
    <w:basedOn w:val="CAPA-L1"/>
    <w:uiPriority w:val="2"/>
    <w:qFormat/>
    <w:rsid w:val="009B7BC2"/>
    <w:rPr>
      <w:sz w:val="40"/>
    </w:rPr>
  </w:style>
  <w:style w:type="paragraph" w:customStyle="1" w:styleId="CAPA-L3">
    <w:name w:val="CAPA-L3"/>
    <w:basedOn w:val="CAPA-L2"/>
    <w:next w:val="Normal"/>
    <w:uiPriority w:val="2"/>
    <w:qFormat/>
    <w:rsid w:val="009B7BC2"/>
    <w:rPr>
      <w:caps w:val="0"/>
      <w:color w:val="FF0000"/>
      <w14:shadow w14:blurRad="0" w14:dist="0" w14:dir="0" w14:sx="0" w14:sy="0" w14:kx="0" w14:ky="0" w14:algn="none">
        <w14:srgbClr w14:val="000000"/>
      </w14:shadow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51C24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rsid w:val="00451C24"/>
    <w:rPr>
      <w:rFonts w:ascii="Calibri Light" w:hAnsi="Calibri Light"/>
      <w:sz w:val="26"/>
      <w:szCs w:val="26"/>
    </w:rPr>
  </w:style>
  <w:style w:type="paragraph" w:styleId="Sumrio5">
    <w:name w:val="toc 5"/>
    <w:basedOn w:val="Normal"/>
    <w:next w:val="Normal"/>
    <w:autoRedefine/>
    <w:uiPriority w:val="39"/>
    <w:unhideWhenUsed/>
    <w:rsid w:val="00A51450"/>
    <w:pPr>
      <w:spacing w:after="100" w:line="276" w:lineRule="auto"/>
      <w:ind w:left="880" w:firstLine="0"/>
      <w:jc w:val="left"/>
    </w:pPr>
    <w:rPr>
      <w:rFonts w:ascii="Calibri" w:eastAsia="Times New Roman" w:hAnsi="Calibri"/>
      <w:sz w:val="22"/>
      <w:szCs w:val="22"/>
    </w:rPr>
  </w:style>
  <w:style w:type="paragraph" w:styleId="Sumrio6">
    <w:name w:val="toc 6"/>
    <w:basedOn w:val="Normal"/>
    <w:next w:val="Normal"/>
    <w:autoRedefine/>
    <w:uiPriority w:val="39"/>
    <w:unhideWhenUsed/>
    <w:rsid w:val="00A51450"/>
    <w:pPr>
      <w:spacing w:after="100" w:line="276" w:lineRule="auto"/>
      <w:ind w:left="1100" w:firstLine="0"/>
      <w:jc w:val="left"/>
    </w:pPr>
    <w:rPr>
      <w:rFonts w:ascii="Calibri" w:eastAsia="Times New Roman" w:hAnsi="Calibri"/>
      <w:sz w:val="22"/>
      <w:szCs w:val="22"/>
    </w:rPr>
  </w:style>
  <w:style w:type="paragraph" w:styleId="Sumrio7">
    <w:name w:val="toc 7"/>
    <w:basedOn w:val="Normal"/>
    <w:next w:val="Normal"/>
    <w:autoRedefine/>
    <w:uiPriority w:val="39"/>
    <w:unhideWhenUsed/>
    <w:rsid w:val="00A51450"/>
    <w:pPr>
      <w:spacing w:after="100" w:line="276" w:lineRule="auto"/>
      <w:ind w:left="1320" w:firstLine="0"/>
      <w:jc w:val="left"/>
    </w:pPr>
    <w:rPr>
      <w:rFonts w:ascii="Calibri" w:eastAsia="Times New Roman" w:hAnsi="Calibri"/>
      <w:sz w:val="22"/>
      <w:szCs w:val="22"/>
    </w:rPr>
  </w:style>
  <w:style w:type="paragraph" w:styleId="Sumrio8">
    <w:name w:val="toc 8"/>
    <w:basedOn w:val="Normal"/>
    <w:next w:val="Normal"/>
    <w:autoRedefine/>
    <w:uiPriority w:val="39"/>
    <w:unhideWhenUsed/>
    <w:rsid w:val="00A51450"/>
    <w:pPr>
      <w:spacing w:after="100" w:line="276" w:lineRule="auto"/>
      <w:ind w:left="1540" w:firstLine="0"/>
      <w:jc w:val="left"/>
    </w:pPr>
    <w:rPr>
      <w:rFonts w:ascii="Calibri" w:eastAsia="Times New Roman" w:hAnsi="Calibri"/>
      <w:sz w:val="22"/>
      <w:szCs w:val="22"/>
    </w:rPr>
  </w:style>
  <w:style w:type="paragraph" w:styleId="Sumrio9">
    <w:name w:val="toc 9"/>
    <w:basedOn w:val="Normal"/>
    <w:next w:val="Normal"/>
    <w:autoRedefine/>
    <w:uiPriority w:val="39"/>
    <w:unhideWhenUsed/>
    <w:rsid w:val="00A51450"/>
    <w:pPr>
      <w:spacing w:after="100" w:line="276" w:lineRule="auto"/>
      <w:ind w:left="1760" w:firstLine="0"/>
      <w:jc w:val="left"/>
    </w:pPr>
    <w:rPr>
      <w:rFonts w:ascii="Calibri" w:eastAsia="Times New Roman" w:hAnsi="Calibri"/>
      <w:sz w:val="22"/>
      <w:szCs w:val="22"/>
    </w:rPr>
  </w:style>
  <w:style w:type="paragraph" w:customStyle="1" w:styleId="TABELA">
    <w:name w:val="TABELA"/>
    <w:basedOn w:val="Normal"/>
    <w:next w:val="Normal"/>
    <w:qFormat/>
    <w:rsid w:val="00FB395E"/>
    <w:pPr>
      <w:numPr>
        <w:numId w:val="10"/>
      </w:numPr>
      <w:tabs>
        <w:tab w:val="clear" w:pos="2694"/>
        <w:tab w:val="left" w:pos="1985"/>
      </w:tabs>
      <w:spacing w:after="240" w:line="240" w:lineRule="auto"/>
      <w:ind w:left="1985"/>
      <w:outlineLvl w:val="0"/>
    </w:pPr>
    <w:rPr>
      <w:rFonts w:ascii="Century Gothic" w:hAnsi="Century Gothic"/>
      <w:sz w:val="24"/>
      <w:szCs w:val="24"/>
    </w:rPr>
  </w:style>
  <w:style w:type="paragraph" w:customStyle="1" w:styleId="FIGURA0">
    <w:name w:val="FIGURA"/>
    <w:basedOn w:val="Tabela0"/>
    <w:qFormat/>
    <w:rsid w:val="00FA50E2"/>
    <w:pPr>
      <w:numPr>
        <w:numId w:val="14"/>
      </w:numPr>
      <w:tabs>
        <w:tab w:val="clear" w:pos="1560"/>
        <w:tab w:val="left" w:pos="1985"/>
      </w:tabs>
      <w:spacing w:after="240"/>
      <w:ind w:left="2013" w:hanging="1304"/>
      <w:outlineLvl w:val="0"/>
    </w:pPr>
    <w:rPr>
      <w:rFonts w:ascii="Century Gothic" w:hAnsi="Century Gothic"/>
      <w:sz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8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dro%20Ivo\Desktop\RelatorioENGPadra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E2A56-102E-4670-B32B-EFD27A691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RelatorioENGPadrao.dotx</Template>
  <TotalTime>0</TotalTime>
  <Pages>9</Pages>
  <Words>1020</Words>
  <Characters>5509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6516</CharactersWithSpaces>
  <SharedDoc>false</SharedDoc>
  <HLinks>
    <vt:vector size="60" baseType="variant">
      <vt:variant>
        <vt:i4>1572919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_Toc452033297</vt:lpwstr>
      </vt:variant>
      <vt:variant>
        <vt:i4>1572919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_Toc452033296</vt:lpwstr>
      </vt:variant>
      <vt:variant>
        <vt:i4>1572919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_Toc452033295</vt:lpwstr>
      </vt:variant>
      <vt:variant>
        <vt:i4>1572919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_Toc452033294</vt:lpwstr>
      </vt:variant>
      <vt:variant>
        <vt:i4>1572919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_Toc452033293</vt:lpwstr>
      </vt:variant>
      <vt:variant>
        <vt:i4>1572919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_Toc452033292</vt:lpwstr>
      </vt:variant>
      <vt:variant>
        <vt:i4>1572919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_Toc452033291</vt:lpwstr>
      </vt:variant>
      <vt:variant>
        <vt:i4>1572919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_Toc452033290</vt:lpwstr>
      </vt:variant>
      <vt:variant>
        <vt:i4>1638455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_Toc452033289</vt:lpwstr>
      </vt:variant>
      <vt:variant>
        <vt:i4>1638455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_Toc452033288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Ivo</dc:creator>
  <cp:keywords/>
  <cp:lastModifiedBy>Pedro Ivo Santos</cp:lastModifiedBy>
  <cp:revision>2</cp:revision>
  <cp:lastPrinted>2020-01-29T19:52:00Z</cp:lastPrinted>
  <dcterms:created xsi:type="dcterms:W3CDTF">2020-02-06T13:12:00Z</dcterms:created>
  <dcterms:modified xsi:type="dcterms:W3CDTF">2020-02-06T13:12:00Z</dcterms:modified>
</cp:coreProperties>
</file>